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E5761" w14:textId="20FD0051" w:rsidR="001F0BE3" w:rsidRDefault="001F0BE3">
      <w:pPr>
        <w:ind w:firstLine="360"/>
      </w:pPr>
    </w:p>
    <w:p w14:paraId="0ECAE7D4" w14:textId="77777777" w:rsidR="001F0BE3" w:rsidRDefault="001F0BE3">
      <w:pPr>
        <w:ind w:firstLine="360"/>
      </w:pPr>
    </w:p>
    <w:p w14:paraId="192C5D5A" w14:textId="77777777" w:rsidR="001F0BE3" w:rsidRDefault="001F0BE3">
      <w:pPr>
        <w:ind w:firstLine="360"/>
      </w:pPr>
    </w:p>
    <w:p w14:paraId="5605F50D" w14:textId="77777777" w:rsidR="001F0BE3" w:rsidRDefault="001F0BE3">
      <w:pPr>
        <w:ind w:firstLine="360"/>
      </w:pPr>
    </w:p>
    <w:p w14:paraId="3D96C5C5" w14:textId="77777777" w:rsidR="001F0BE3" w:rsidRDefault="001F0BE3">
      <w:pPr>
        <w:ind w:firstLineChars="0" w:firstLine="0"/>
      </w:pPr>
    </w:p>
    <w:tbl>
      <w:tblPr>
        <w:tblW w:w="885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2"/>
        <w:gridCol w:w="3302"/>
        <w:gridCol w:w="1048"/>
        <w:gridCol w:w="1049"/>
        <w:gridCol w:w="1257"/>
        <w:gridCol w:w="924"/>
      </w:tblGrid>
      <w:tr w:rsidR="001F0BE3" w14:paraId="4A603A4A" w14:textId="77777777">
        <w:trPr>
          <w:trHeight w:val="385"/>
          <w:jc w:val="center"/>
        </w:trPr>
        <w:tc>
          <w:tcPr>
            <w:tcW w:w="1272" w:type="dxa"/>
            <w:vAlign w:val="center"/>
          </w:tcPr>
          <w:p w14:paraId="5C2DEC6F" w14:textId="77777777" w:rsidR="001F0BE3" w:rsidRDefault="006420BF">
            <w:pPr>
              <w:pStyle w:val="af"/>
              <w:ind w:firstLineChars="9" w:firstLine="16"/>
              <w:jc w:val="left"/>
              <w:rPr>
                <w:rFonts w:ascii="仿宋_GB2312" w:eastAsia="仿宋_GB2312"/>
                <w:b/>
              </w:rPr>
            </w:pPr>
            <w:r>
              <w:rPr>
                <w:rFonts w:ascii="仿宋_GB2312" w:eastAsia="仿宋_GB2312" w:hint="eastAsia"/>
                <w:b/>
              </w:rPr>
              <w:t>文件编号</w:t>
            </w:r>
          </w:p>
        </w:tc>
        <w:tc>
          <w:tcPr>
            <w:tcW w:w="3302" w:type="dxa"/>
            <w:vAlign w:val="center"/>
          </w:tcPr>
          <w:p w14:paraId="68D43E4E" w14:textId="77777777" w:rsidR="001F0BE3" w:rsidRDefault="001F0BE3">
            <w:pPr>
              <w:pStyle w:val="af"/>
              <w:ind w:firstLine="360"/>
              <w:jc w:val="left"/>
              <w:rPr>
                <w:rFonts w:ascii="仿宋_GB2312" w:eastAsia="仿宋_GB2312"/>
              </w:rPr>
            </w:pPr>
          </w:p>
        </w:tc>
        <w:tc>
          <w:tcPr>
            <w:tcW w:w="1048" w:type="dxa"/>
            <w:vAlign w:val="center"/>
          </w:tcPr>
          <w:p w14:paraId="31672A53" w14:textId="77777777" w:rsidR="001F0BE3" w:rsidRDefault="006420BF">
            <w:pPr>
              <w:pStyle w:val="af"/>
              <w:ind w:firstLineChars="0" w:firstLine="0"/>
              <w:jc w:val="left"/>
              <w:rPr>
                <w:rFonts w:ascii="仿宋_GB2312" w:eastAsia="仿宋_GB2312"/>
                <w:b/>
              </w:rPr>
            </w:pPr>
            <w:r>
              <w:rPr>
                <w:rFonts w:ascii="仿宋_GB2312" w:eastAsia="仿宋_GB2312" w:hint="eastAsia"/>
                <w:b/>
              </w:rPr>
              <w:t>密级</w:t>
            </w:r>
          </w:p>
        </w:tc>
        <w:tc>
          <w:tcPr>
            <w:tcW w:w="1049" w:type="dxa"/>
            <w:vAlign w:val="center"/>
          </w:tcPr>
          <w:p w14:paraId="5DCF92E2" w14:textId="77777777" w:rsidR="001F0BE3" w:rsidRDefault="006420BF">
            <w:pPr>
              <w:pStyle w:val="af"/>
              <w:ind w:firstLineChars="0" w:firstLine="0"/>
              <w:jc w:val="left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内部</w:t>
            </w:r>
          </w:p>
        </w:tc>
        <w:tc>
          <w:tcPr>
            <w:tcW w:w="1257" w:type="dxa"/>
            <w:vAlign w:val="center"/>
          </w:tcPr>
          <w:p w14:paraId="7F42D50B" w14:textId="77777777" w:rsidR="001F0BE3" w:rsidRDefault="006420BF">
            <w:pPr>
              <w:pStyle w:val="af"/>
              <w:ind w:firstLineChars="0" w:firstLine="0"/>
              <w:jc w:val="left"/>
              <w:rPr>
                <w:rFonts w:ascii="仿宋_GB2312" w:eastAsia="仿宋_GB2312"/>
                <w:b/>
              </w:rPr>
            </w:pPr>
            <w:r>
              <w:rPr>
                <w:rFonts w:ascii="仿宋_GB2312" w:eastAsia="仿宋_GB2312" w:hint="eastAsia"/>
                <w:b/>
              </w:rPr>
              <w:t>页数</w:t>
            </w:r>
          </w:p>
        </w:tc>
        <w:tc>
          <w:tcPr>
            <w:tcW w:w="924" w:type="dxa"/>
            <w:vAlign w:val="center"/>
          </w:tcPr>
          <w:p w14:paraId="41F40B3F" w14:textId="21F1850F" w:rsidR="001F0BE3" w:rsidRDefault="00E339A7">
            <w:pPr>
              <w:pStyle w:val="af"/>
              <w:ind w:firstLine="360"/>
              <w:jc w:val="left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1</w:t>
            </w:r>
            <w:r w:rsidR="00C03617">
              <w:rPr>
                <w:rFonts w:ascii="仿宋_GB2312" w:eastAsia="仿宋_GB2312"/>
              </w:rPr>
              <w:t>0</w:t>
            </w:r>
          </w:p>
        </w:tc>
      </w:tr>
      <w:tr w:rsidR="001F0BE3" w14:paraId="6AF97981" w14:textId="77777777">
        <w:trPr>
          <w:trHeight w:val="385"/>
          <w:jc w:val="center"/>
        </w:trPr>
        <w:tc>
          <w:tcPr>
            <w:tcW w:w="1272" w:type="dxa"/>
            <w:vAlign w:val="center"/>
          </w:tcPr>
          <w:p w14:paraId="68A910E2" w14:textId="77777777" w:rsidR="001F0BE3" w:rsidRDefault="006420BF">
            <w:pPr>
              <w:pStyle w:val="af"/>
              <w:ind w:firstLineChars="9" w:firstLine="16"/>
              <w:jc w:val="left"/>
              <w:rPr>
                <w:rFonts w:ascii="仿宋_GB2312" w:eastAsia="仿宋_GB2312"/>
                <w:b/>
              </w:rPr>
            </w:pPr>
            <w:r>
              <w:rPr>
                <w:rFonts w:ascii="仿宋_GB2312" w:eastAsia="仿宋_GB2312" w:hint="eastAsia"/>
                <w:b/>
              </w:rPr>
              <w:t>项目编号</w:t>
            </w:r>
          </w:p>
        </w:tc>
        <w:tc>
          <w:tcPr>
            <w:tcW w:w="3302" w:type="dxa"/>
            <w:vAlign w:val="center"/>
          </w:tcPr>
          <w:p w14:paraId="38F98C70" w14:textId="77777777" w:rsidR="001F0BE3" w:rsidRDefault="001F0BE3">
            <w:pPr>
              <w:pStyle w:val="af"/>
              <w:ind w:firstLine="360"/>
              <w:jc w:val="left"/>
              <w:rPr>
                <w:rFonts w:ascii="仿宋_GB2312" w:eastAsia="仿宋_GB2312"/>
              </w:rPr>
            </w:pPr>
          </w:p>
        </w:tc>
        <w:tc>
          <w:tcPr>
            <w:tcW w:w="1048" w:type="dxa"/>
            <w:vAlign w:val="center"/>
          </w:tcPr>
          <w:p w14:paraId="588D7276" w14:textId="77777777" w:rsidR="001F0BE3" w:rsidRDefault="006420BF">
            <w:pPr>
              <w:pStyle w:val="af"/>
              <w:ind w:firstLineChars="0" w:firstLine="0"/>
              <w:jc w:val="left"/>
              <w:rPr>
                <w:rFonts w:ascii="仿宋_GB2312" w:eastAsia="仿宋_GB2312"/>
                <w:b/>
              </w:rPr>
            </w:pPr>
            <w:r>
              <w:rPr>
                <w:rFonts w:ascii="仿宋_GB2312" w:eastAsia="仿宋_GB2312" w:hint="eastAsia"/>
                <w:b/>
              </w:rPr>
              <w:t>版次</w:t>
            </w:r>
          </w:p>
        </w:tc>
        <w:tc>
          <w:tcPr>
            <w:tcW w:w="1049" w:type="dxa"/>
            <w:vAlign w:val="center"/>
          </w:tcPr>
          <w:p w14:paraId="456D0789" w14:textId="77777777" w:rsidR="001F0BE3" w:rsidRDefault="006420BF">
            <w:pPr>
              <w:pStyle w:val="af"/>
              <w:ind w:firstLineChars="0" w:firstLine="0"/>
              <w:jc w:val="left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V1.0</w:t>
            </w:r>
          </w:p>
        </w:tc>
        <w:tc>
          <w:tcPr>
            <w:tcW w:w="1257" w:type="dxa"/>
            <w:vAlign w:val="center"/>
          </w:tcPr>
          <w:p w14:paraId="02C6F77A" w14:textId="77777777" w:rsidR="001F0BE3" w:rsidRDefault="006420BF">
            <w:pPr>
              <w:pStyle w:val="af"/>
              <w:ind w:firstLineChars="0" w:firstLine="0"/>
              <w:jc w:val="left"/>
              <w:rPr>
                <w:rFonts w:ascii="仿宋_GB2312" w:eastAsia="仿宋_GB2312"/>
                <w:b/>
              </w:rPr>
            </w:pPr>
            <w:r>
              <w:rPr>
                <w:rFonts w:ascii="仿宋_GB2312" w:eastAsia="仿宋_GB2312" w:hint="eastAsia"/>
                <w:b/>
              </w:rPr>
              <w:t>受控编号</w:t>
            </w:r>
          </w:p>
        </w:tc>
        <w:tc>
          <w:tcPr>
            <w:tcW w:w="924" w:type="dxa"/>
            <w:vAlign w:val="center"/>
          </w:tcPr>
          <w:p w14:paraId="2610BB98" w14:textId="77777777" w:rsidR="001F0BE3" w:rsidRDefault="006420BF">
            <w:pPr>
              <w:pStyle w:val="af"/>
              <w:ind w:firstLine="360"/>
              <w:jc w:val="left"/>
              <w:rPr>
                <w:rFonts w:ascii="仿宋_GB2312" w:eastAsia="仿宋_GB2312"/>
                <w:lang w:val="zh-CN"/>
              </w:rPr>
            </w:pPr>
            <w:r>
              <w:rPr>
                <w:rFonts w:ascii="仿宋_GB2312" w:eastAsia="仿宋_GB2312" w:hint="eastAsia"/>
                <w:lang w:val="zh-CN"/>
              </w:rPr>
              <w:t>01</w:t>
            </w:r>
          </w:p>
        </w:tc>
      </w:tr>
    </w:tbl>
    <w:p w14:paraId="7FB73F0C" w14:textId="77777777" w:rsidR="001F0BE3" w:rsidRDefault="001F0BE3">
      <w:pPr>
        <w:ind w:left="1680" w:right="210" w:firstLine="360"/>
      </w:pPr>
    </w:p>
    <w:p w14:paraId="33FAB2DC" w14:textId="77777777" w:rsidR="001F0BE3" w:rsidRDefault="001F0BE3">
      <w:pPr>
        <w:ind w:left="1680" w:right="210" w:firstLine="360"/>
      </w:pPr>
    </w:p>
    <w:p w14:paraId="33AC735F" w14:textId="77777777" w:rsidR="001F0BE3" w:rsidRDefault="001F0BE3">
      <w:pPr>
        <w:ind w:left="1680" w:right="210" w:firstLine="360"/>
      </w:pPr>
    </w:p>
    <w:p w14:paraId="79D2C7FE" w14:textId="77777777" w:rsidR="001F0BE3" w:rsidRDefault="001F0BE3">
      <w:pPr>
        <w:ind w:left="1680" w:right="210" w:firstLine="360"/>
      </w:pPr>
    </w:p>
    <w:p w14:paraId="264F5C3A" w14:textId="77777777" w:rsidR="001F0BE3" w:rsidRDefault="001F0BE3">
      <w:pPr>
        <w:ind w:left="1680" w:right="210" w:firstLine="360"/>
      </w:pPr>
    </w:p>
    <w:p w14:paraId="4D91E7C6" w14:textId="77777777" w:rsidR="001F0BE3" w:rsidRDefault="001F0BE3">
      <w:pPr>
        <w:ind w:left="1680" w:right="210" w:firstLine="360"/>
      </w:pPr>
    </w:p>
    <w:p w14:paraId="71757470" w14:textId="77777777" w:rsidR="001F0BE3" w:rsidRDefault="001F0BE3">
      <w:pPr>
        <w:ind w:left="1680" w:right="210" w:firstLine="360"/>
      </w:pPr>
    </w:p>
    <w:p w14:paraId="4200E0E7" w14:textId="77777777" w:rsidR="001F0BE3" w:rsidRDefault="001F0BE3">
      <w:pPr>
        <w:ind w:left="1680" w:right="210" w:firstLine="360"/>
      </w:pPr>
    </w:p>
    <w:p w14:paraId="36C0CD45" w14:textId="77777777" w:rsidR="001F0BE3" w:rsidRDefault="001F0BE3">
      <w:pPr>
        <w:ind w:left="1680" w:right="210" w:firstLine="360"/>
      </w:pPr>
    </w:p>
    <w:p w14:paraId="1D8F9142" w14:textId="77777777" w:rsidR="001F0BE3" w:rsidRDefault="001F0BE3">
      <w:pPr>
        <w:ind w:left="1680" w:right="210" w:firstLine="360"/>
      </w:pPr>
    </w:p>
    <w:p w14:paraId="27C44581" w14:textId="77777777" w:rsidR="001F0BE3" w:rsidRDefault="001F0BE3">
      <w:pPr>
        <w:ind w:left="1680" w:right="210" w:firstLine="360"/>
      </w:pPr>
    </w:p>
    <w:p w14:paraId="2FAB2601" w14:textId="77777777" w:rsidR="001F0BE3" w:rsidRDefault="001F0BE3">
      <w:pPr>
        <w:ind w:left="1680" w:right="210" w:firstLine="360"/>
      </w:pPr>
    </w:p>
    <w:p w14:paraId="53DDBA6C" w14:textId="77777777" w:rsidR="001F0BE3" w:rsidRDefault="001F0BE3">
      <w:pPr>
        <w:ind w:left="1680" w:right="210" w:firstLine="360"/>
      </w:pPr>
    </w:p>
    <w:tbl>
      <w:tblPr>
        <w:tblW w:w="7304" w:type="dxa"/>
        <w:jc w:val="center"/>
        <w:tblLayout w:type="fixed"/>
        <w:tblLook w:val="04A0" w:firstRow="1" w:lastRow="0" w:firstColumn="1" w:lastColumn="0" w:noHBand="0" w:noVBand="1"/>
      </w:tblPr>
      <w:tblGrid>
        <w:gridCol w:w="2210"/>
        <w:gridCol w:w="5094"/>
      </w:tblGrid>
      <w:tr w:rsidR="001F0BE3" w14:paraId="40C42D29" w14:textId="77777777">
        <w:trPr>
          <w:trHeight w:val="496"/>
          <w:jc w:val="center"/>
        </w:trPr>
        <w:tc>
          <w:tcPr>
            <w:tcW w:w="2210" w:type="dxa"/>
          </w:tcPr>
          <w:p w14:paraId="7C4594B3" w14:textId="77777777" w:rsidR="001F0BE3" w:rsidRDefault="006420BF">
            <w:pPr>
              <w:pStyle w:val="af"/>
              <w:ind w:firstLineChars="0" w:firstLine="0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文件名称：</w:t>
            </w:r>
          </w:p>
        </w:tc>
        <w:tc>
          <w:tcPr>
            <w:tcW w:w="5094" w:type="dxa"/>
          </w:tcPr>
          <w:p w14:paraId="1466A492" w14:textId="4106F0B4" w:rsidR="001F0BE3" w:rsidRDefault="006420BF">
            <w:pPr>
              <w:pStyle w:val="af"/>
              <w:ind w:firstLineChars="0" w:firstLine="0"/>
              <w:rPr>
                <w:rFonts w:ascii="仿宋_GB2312" w:eastAsia="仿宋_GB2312"/>
                <w:sz w:val="32"/>
                <w:szCs w:val="32"/>
                <w:u w:val="single"/>
              </w:rPr>
            </w:pPr>
            <w:r>
              <w:rPr>
                <w:rFonts w:ascii="仿宋_GB2312" w:eastAsia="仿宋_GB2312" w:hint="eastAsia"/>
                <w:sz w:val="28"/>
                <w:szCs w:val="28"/>
                <w:u w:val="single"/>
              </w:rPr>
              <w:t xml:space="preserve">  </w:t>
            </w:r>
            <w:r w:rsidR="00856ED5">
              <w:rPr>
                <w:rFonts w:ascii="仿宋_GB2312" w:eastAsia="仿宋_GB2312"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仿宋_GB2312" w:eastAsia="仿宋_GB2312" w:hint="eastAsia"/>
                <w:sz w:val="28"/>
                <w:szCs w:val="28"/>
                <w:u w:val="single"/>
              </w:rPr>
              <w:t xml:space="preserve"> V3</w:t>
            </w:r>
            <w:r w:rsidR="00CA57EE">
              <w:rPr>
                <w:rFonts w:ascii="仿宋_GB2312" w:eastAsia="仿宋_GB2312" w:hint="eastAsia"/>
                <w:sz w:val="28"/>
                <w:szCs w:val="28"/>
                <w:u w:val="single"/>
              </w:rPr>
              <w:t>.</w:t>
            </w:r>
            <w:r w:rsidR="00CA57EE">
              <w:rPr>
                <w:rFonts w:ascii="仿宋_GB2312" w:eastAsia="仿宋_GB2312"/>
                <w:sz w:val="28"/>
                <w:szCs w:val="28"/>
                <w:u w:val="single"/>
              </w:rPr>
              <w:t>6.0</w:t>
            </w:r>
            <w:r w:rsidR="00C62D33">
              <w:rPr>
                <w:rFonts w:ascii="仿宋_GB2312" w:eastAsia="仿宋_GB2312" w:hint="eastAsia"/>
                <w:sz w:val="28"/>
                <w:szCs w:val="28"/>
                <w:u w:val="single"/>
              </w:rPr>
              <w:t>版本</w:t>
            </w:r>
            <w:r>
              <w:rPr>
                <w:rFonts w:ascii="仿宋_GB2312" w:eastAsia="仿宋_GB2312" w:hint="eastAsia"/>
                <w:sz w:val="28"/>
                <w:szCs w:val="28"/>
                <w:u w:val="single"/>
              </w:rPr>
              <w:t>测试报告</w:t>
            </w:r>
            <w:r>
              <w:rPr>
                <w:rFonts w:ascii="仿宋_GB2312" w:eastAsia="仿宋_GB2312" w:hint="eastAsia"/>
                <w:sz w:val="32"/>
                <w:szCs w:val="32"/>
                <w:u w:val="single"/>
              </w:rPr>
              <w:t xml:space="preserve">        </w:t>
            </w:r>
          </w:p>
        </w:tc>
      </w:tr>
      <w:tr w:rsidR="001F0BE3" w14:paraId="3AF092C0" w14:textId="77777777">
        <w:trPr>
          <w:trHeight w:val="472"/>
          <w:jc w:val="center"/>
        </w:trPr>
        <w:tc>
          <w:tcPr>
            <w:tcW w:w="2210" w:type="dxa"/>
          </w:tcPr>
          <w:p w14:paraId="4105599B" w14:textId="77777777" w:rsidR="001F0BE3" w:rsidRDefault="006420BF">
            <w:pPr>
              <w:pStyle w:val="af"/>
              <w:ind w:firstLineChars="0" w:firstLine="0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单    位：</w:t>
            </w:r>
          </w:p>
        </w:tc>
        <w:tc>
          <w:tcPr>
            <w:tcW w:w="5094" w:type="dxa"/>
          </w:tcPr>
          <w:p w14:paraId="054B75BD" w14:textId="77777777" w:rsidR="001F0BE3" w:rsidRDefault="006420BF">
            <w:pPr>
              <w:pStyle w:val="af"/>
              <w:ind w:firstLineChars="0" w:firstLine="0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  <w:u w:val="single"/>
              </w:rPr>
              <w:t xml:space="preserve">   </w:t>
            </w:r>
            <w:r>
              <w:rPr>
                <w:rFonts w:ascii="仿宋_GB2312" w:eastAsia="仿宋_GB2312" w:hint="eastAsia"/>
                <w:sz w:val="28"/>
                <w:szCs w:val="28"/>
                <w:u w:val="single"/>
              </w:rPr>
              <w:t>珞石（北京）科技有限公司</w:t>
            </w:r>
            <w:r>
              <w:rPr>
                <w:rFonts w:ascii="仿宋_GB2312" w:eastAsia="仿宋_GB2312" w:hint="eastAsia"/>
                <w:sz w:val="32"/>
                <w:szCs w:val="32"/>
                <w:u w:val="single"/>
              </w:rPr>
              <w:t xml:space="preserve">         </w:t>
            </w:r>
          </w:p>
        </w:tc>
      </w:tr>
      <w:tr w:rsidR="001F0BE3" w14:paraId="6B80C6B6" w14:textId="77777777">
        <w:trPr>
          <w:trHeight w:val="496"/>
          <w:jc w:val="center"/>
        </w:trPr>
        <w:tc>
          <w:tcPr>
            <w:tcW w:w="2210" w:type="dxa"/>
          </w:tcPr>
          <w:p w14:paraId="3A3AA758" w14:textId="77777777" w:rsidR="001F0BE3" w:rsidRDefault="006420BF">
            <w:pPr>
              <w:pStyle w:val="af"/>
              <w:ind w:firstLineChars="0" w:firstLine="0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日    期：</w:t>
            </w:r>
          </w:p>
        </w:tc>
        <w:tc>
          <w:tcPr>
            <w:tcW w:w="5094" w:type="dxa"/>
          </w:tcPr>
          <w:p w14:paraId="77329B67" w14:textId="69006683" w:rsidR="001F0BE3" w:rsidRDefault="006420BF">
            <w:pPr>
              <w:pStyle w:val="af"/>
              <w:ind w:firstLineChars="0" w:firstLine="0"/>
              <w:rPr>
                <w:rFonts w:ascii="仿宋_GB2312" w:eastAsia="仿宋_GB2312"/>
                <w:sz w:val="32"/>
                <w:szCs w:val="32"/>
                <w:u w:val="single"/>
              </w:rPr>
            </w:pPr>
            <w:r>
              <w:rPr>
                <w:rFonts w:ascii="仿宋_GB2312" w:eastAsia="仿宋_GB2312" w:hint="eastAsia"/>
                <w:sz w:val="32"/>
                <w:szCs w:val="32"/>
                <w:u w:val="single"/>
              </w:rPr>
              <w:t xml:space="preserve">           </w:t>
            </w:r>
            <w:r>
              <w:rPr>
                <w:rFonts w:ascii="仿宋_GB2312" w:eastAsia="仿宋_GB2312"/>
                <w:sz w:val="28"/>
                <w:szCs w:val="28"/>
                <w:u w:val="single"/>
              </w:rPr>
              <w:t>202</w:t>
            </w:r>
            <w:r w:rsidR="00856ED5">
              <w:rPr>
                <w:rFonts w:ascii="仿宋_GB2312" w:eastAsia="仿宋_GB2312" w:hint="eastAsia"/>
                <w:sz w:val="28"/>
                <w:szCs w:val="28"/>
                <w:u w:val="single"/>
              </w:rPr>
              <w:t>1</w:t>
            </w:r>
            <w:r>
              <w:rPr>
                <w:rFonts w:ascii="仿宋_GB2312" w:eastAsia="仿宋_GB2312"/>
                <w:sz w:val="28"/>
                <w:szCs w:val="28"/>
                <w:u w:val="single"/>
              </w:rPr>
              <w:t>-</w:t>
            </w:r>
            <w:r w:rsidR="007004AC">
              <w:rPr>
                <w:rFonts w:ascii="仿宋_GB2312" w:eastAsia="仿宋_GB2312"/>
                <w:sz w:val="28"/>
                <w:szCs w:val="28"/>
                <w:u w:val="single"/>
              </w:rPr>
              <w:t>10</w:t>
            </w:r>
            <w:r w:rsidR="00CA57EE">
              <w:rPr>
                <w:rFonts w:ascii="仿宋_GB2312" w:eastAsia="仿宋_GB2312"/>
                <w:sz w:val="28"/>
                <w:szCs w:val="28"/>
                <w:u w:val="single"/>
              </w:rPr>
              <w:t>-</w:t>
            </w:r>
            <w:r w:rsidR="007004AC">
              <w:rPr>
                <w:rFonts w:ascii="仿宋_GB2312" w:eastAsia="仿宋_GB2312"/>
                <w:sz w:val="28"/>
                <w:szCs w:val="28"/>
                <w:u w:val="single"/>
              </w:rPr>
              <w:t>12</w:t>
            </w:r>
            <w:r>
              <w:rPr>
                <w:rFonts w:ascii="仿宋_GB2312" w:eastAsia="仿宋_GB2312" w:hint="eastAsia"/>
                <w:sz w:val="32"/>
                <w:szCs w:val="32"/>
                <w:u w:val="single"/>
              </w:rPr>
              <w:t xml:space="preserve">                    </w:t>
            </w:r>
          </w:p>
        </w:tc>
      </w:tr>
    </w:tbl>
    <w:p w14:paraId="46541D8B" w14:textId="77777777" w:rsidR="001F0BE3" w:rsidRDefault="001F0BE3">
      <w:pPr>
        <w:ind w:left="1680" w:right="210" w:firstLine="360"/>
      </w:pPr>
    </w:p>
    <w:p w14:paraId="23FE26DA" w14:textId="77777777" w:rsidR="001F0BE3" w:rsidRDefault="001F0BE3">
      <w:pPr>
        <w:ind w:left="1680" w:right="210" w:firstLine="360"/>
      </w:pPr>
    </w:p>
    <w:p w14:paraId="68254C5D" w14:textId="19E18E52" w:rsidR="001F0BE3" w:rsidRDefault="001F0BE3">
      <w:pPr>
        <w:ind w:left="1680" w:right="210" w:firstLine="360"/>
      </w:pPr>
    </w:p>
    <w:p w14:paraId="6091EE73" w14:textId="77777777" w:rsidR="000F4137" w:rsidRDefault="000F4137" w:rsidP="000F4137">
      <w:pPr>
        <w:ind w:right="210" w:firstLineChars="111"/>
        <w:jc w:val="right"/>
      </w:pPr>
    </w:p>
    <w:p w14:paraId="0F9F055F" w14:textId="77777777" w:rsidR="000F4137" w:rsidRDefault="000F4137" w:rsidP="000F4137">
      <w:pPr>
        <w:ind w:right="210" w:firstLineChars="111"/>
        <w:jc w:val="right"/>
      </w:pPr>
    </w:p>
    <w:p w14:paraId="5BB63C6A" w14:textId="77777777" w:rsidR="000F4137" w:rsidRDefault="000F4137" w:rsidP="000F4137">
      <w:pPr>
        <w:ind w:right="210" w:firstLineChars="111"/>
        <w:jc w:val="right"/>
      </w:pPr>
    </w:p>
    <w:p w14:paraId="09662969" w14:textId="77777777" w:rsidR="000F4137" w:rsidRDefault="000F4137" w:rsidP="000F4137">
      <w:pPr>
        <w:ind w:right="210" w:firstLineChars="111"/>
        <w:jc w:val="right"/>
      </w:pPr>
    </w:p>
    <w:p w14:paraId="145F478E" w14:textId="77777777" w:rsidR="000F4137" w:rsidRDefault="000F4137" w:rsidP="000F4137">
      <w:pPr>
        <w:ind w:right="210" w:firstLineChars="111"/>
        <w:jc w:val="right"/>
      </w:pPr>
    </w:p>
    <w:p w14:paraId="4FFD2FD4" w14:textId="77777777" w:rsidR="000F4137" w:rsidRDefault="000F4137" w:rsidP="000F4137">
      <w:pPr>
        <w:ind w:right="210" w:firstLineChars="111"/>
        <w:jc w:val="right"/>
      </w:pPr>
    </w:p>
    <w:p w14:paraId="67AC89B0" w14:textId="77777777" w:rsidR="000F4137" w:rsidRDefault="000F4137" w:rsidP="000F4137">
      <w:pPr>
        <w:ind w:right="210" w:firstLineChars="111"/>
        <w:jc w:val="right"/>
      </w:pPr>
    </w:p>
    <w:p w14:paraId="4F1A294D" w14:textId="77777777" w:rsidR="000F4137" w:rsidRDefault="000F4137" w:rsidP="000F4137">
      <w:pPr>
        <w:ind w:right="210" w:firstLineChars="111"/>
        <w:jc w:val="right"/>
      </w:pPr>
    </w:p>
    <w:p w14:paraId="162152DF" w14:textId="77777777" w:rsidR="000F4137" w:rsidRDefault="000F4137" w:rsidP="000F4137">
      <w:pPr>
        <w:ind w:right="210" w:firstLineChars="111"/>
        <w:jc w:val="right"/>
      </w:pPr>
    </w:p>
    <w:p w14:paraId="7F40A474" w14:textId="77777777" w:rsidR="000F4137" w:rsidRDefault="000F4137" w:rsidP="000F4137">
      <w:pPr>
        <w:ind w:right="210" w:firstLineChars="111"/>
        <w:jc w:val="right"/>
      </w:pPr>
    </w:p>
    <w:p w14:paraId="74343A5B" w14:textId="77777777" w:rsidR="000F4137" w:rsidRDefault="000F4137" w:rsidP="000F4137">
      <w:pPr>
        <w:ind w:right="210" w:firstLineChars="111"/>
        <w:jc w:val="right"/>
      </w:pPr>
    </w:p>
    <w:p w14:paraId="79EF7D73" w14:textId="63F4617F" w:rsidR="001F0BE3" w:rsidRDefault="000F4137" w:rsidP="000F4137">
      <w:pPr>
        <w:ind w:right="30" w:firstLineChars="111"/>
        <w:jc w:val="right"/>
        <w:sectPr w:rsidR="001F0BE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454" w:footer="454" w:gutter="0"/>
          <w:cols w:space="425"/>
          <w:docGrid w:type="lines" w:linePitch="312"/>
        </w:sectPr>
      </w:pPr>
      <w:r>
        <w:rPr>
          <w:rFonts w:hint="eastAsia"/>
        </w:rPr>
        <w:t xml:space="preserve"> </w:t>
      </w:r>
      <w:r>
        <w:t xml:space="preserve">    </w:t>
      </w:r>
      <w:r>
        <w:rPr>
          <w:noProof/>
        </w:rPr>
        <w:drawing>
          <wp:inline distT="0" distB="0" distL="0" distR="0" wp14:anchorId="48050EDC" wp14:editId="0517FBB2">
            <wp:extent cx="2140578" cy="7556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277" cy="76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C93AB" w14:textId="77777777" w:rsidR="001F0BE3" w:rsidRDefault="006420BF">
      <w:pPr>
        <w:pStyle w:val="TOC1"/>
        <w:tabs>
          <w:tab w:val="right" w:leader="dot" w:pos="8306"/>
        </w:tabs>
        <w:ind w:firstLine="440"/>
        <w:jc w:val="center"/>
        <w:rPr>
          <w:caps w:val="0"/>
          <w:sz w:val="22"/>
          <w:szCs w:val="22"/>
        </w:rPr>
      </w:pPr>
      <w:r>
        <w:rPr>
          <w:rFonts w:hint="eastAsia"/>
          <w:caps w:val="0"/>
          <w:sz w:val="22"/>
          <w:szCs w:val="22"/>
        </w:rPr>
        <w:lastRenderedPageBreak/>
        <w:t>目录</w:t>
      </w:r>
    </w:p>
    <w:p w14:paraId="62686DBB" w14:textId="469C73FE" w:rsidR="009F1267" w:rsidRDefault="006420BF">
      <w:pPr>
        <w:pStyle w:val="TOC1"/>
        <w:tabs>
          <w:tab w:val="right" w:leader="dot" w:pos="8296"/>
        </w:tabs>
        <w:ind w:firstLine="400"/>
        <w:rPr>
          <w:rFonts w:eastAsiaTheme="minorEastAsia" w:cstheme="minorBidi"/>
          <w:b w:val="0"/>
          <w:bCs w:val="0"/>
          <w:caps w:val="0"/>
          <w:noProof/>
          <w:sz w:val="21"/>
          <w:szCs w:val="22"/>
        </w:rPr>
      </w:pPr>
      <w:r>
        <w:rPr>
          <w:b w:val="0"/>
          <w:bCs w:val="0"/>
          <w:caps w:val="0"/>
        </w:rPr>
        <w:fldChar w:fldCharType="begin"/>
      </w:r>
      <w:r>
        <w:rPr>
          <w:b w:val="0"/>
          <w:bCs w:val="0"/>
          <w:caps w:val="0"/>
        </w:rPr>
        <w:instrText xml:space="preserve"> TOC \o "1-4" \h \z \u </w:instrText>
      </w:r>
      <w:r>
        <w:rPr>
          <w:b w:val="0"/>
          <w:bCs w:val="0"/>
          <w:caps w:val="0"/>
        </w:rPr>
        <w:fldChar w:fldCharType="separate"/>
      </w:r>
      <w:hyperlink w:anchor="_Toc84942877" w:history="1">
        <w:r w:rsidR="009F1267" w:rsidRPr="00D84650">
          <w:rPr>
            <w:rStyle w:val="ad"/>
            <w:noProof/>
          </w:rPr>
          <w:t xml:space="preserve">1 </w:t>
        </w:r>
        <w:r w:rsidR="009F1267" w:rsidRPr="00D84650">
          <w:rPr>
            <w:rStyle w:val="ad"/>
            <w:noProof/>
          </w:rPr>
          <w:t>目的</w:t>
        </w:r>
        <w:r w:rsidR="009F1267">
          <w:rPr>
            <w:noProof/>
            <w:webHidden/>
          </w:rPr>
          <w:tab/>
        </w:r>
        <w:r w:rsidR="009F1267">
          <w:rPr>
            <w:noProof/>
            <w:webHidden/>
          </w:rPr>
          <w:fldChar w:fldCharType="begin"/>
        </w:r>
        <w:r w:rsidR="009F1267">
          <w:rPr>
            <w:noProof/>
            <w:webHidden/>
          </w:rPr>
          <w:instrText xml:space="preserve"> PAGEREF _Toc84942877 \h </w:instrText>
        </w:r>
        <w:r w:rsidR="009F1267">
          <w:rPr>
            <w:noProof/>
            <w:webHidden/>
          </w:rPr>
        </w:r>
        <w:r w:rsidR="009F1267">
          <w:rPr>
            <w:noProof/>
            <w:webHidden/>
          </w:rPr>
          <w:fldChar w:fldCharType="separate"/>
        </w:r>
        <w:r w:rsidR="009F1267">
          <w:rPr>
            <w:noProof/>
            <w:webHidden/>
          </w:rPr>
          <w:t>1</w:t>
        </w:r>
        <w:r w:rsidR="009F1267">
          <w:rPr>
            <w:noProof/>
            <w:webHidden/>
          </w:rPr>
          <w:fldChar w:fldCharType="end"/>
        </w:r>
      </w:hyperlink>
    </w:p>
    <w:p w14:paraId="5B469000" w14:textId="5CE2C6E1" w:rsidR="009F1267" w:rsidRDefault="00E6701C">
      <w:pPr>
        <w:pStyle w:val="TOC1"/>
        <w:tabs>
          <w:tab w:val="right" w:leader="dot" w:pos="8296"/>
        </w:tabs>
        <w:ind w:firstLine="400"/>
        <w:rPr>
          <w:rFonts w:eastAsiaTheme="minorEastAsia" w:cstheme="minorBidi"/>
          <w:b w:val="0"/>
          <w:bCs w:val="0"/>
          <w:caps w:val="0"/>
          <w:noProof/>
          <w:sz w:val="21"/>
          <w:szCs w:val="22"/>
        </w:rPr>
      </w:pPr>
      <w:hyperlink w:anchor="_Toc84942878" w:history="1">
        <w:r w:rsidR="009F1267" w:rsidRPr="00D84650">
          <w:rPr>
            <w:rStyle w:val="ad"/>
            <w:noProof/>
          </w:rPr>
          <w:t xml:space="preserve">2 </w:t>
        </w:r>
        <w:r w:rsidR="009F1267" w:rsidRPr="00D84650">
          <w:rPr>
            <w:rStyle w:val="ad"/>
            <w:noProof/>
          </w:rPr>
          <w:t>主要内容</w:t>
        </w:r>
        <w:r w:rsidR="009F1267">
          <w:rPr>
            <w:noProof/>
            <w:webHidden/>
          </w:rPr>
          <w:tab/>
        </w:r>
        <w:r w:rsidR="009F1267">
          <w:rPr>
            <w:noProof/>
            <w:webHidden/>
          </w:rPr>
          <w:fldChar w:fldCharType="begin"/>
        </w:r>
        <w:r w:rsidR="009F1267">
          <w:rPr>
            <w:noProof/>
            <w:webHidden/>
          </w:rPr>
          <w:instrText xml:space="preserve"> PAGEREF _Toc84942878 \h </w:instrText>
        </w:r>
        <w:r w:rsidR="009F1267">
          <w:rPr>
            <w:noProof/>
            <w:webHidden/>
          </w:rPr>
        </w:r>
        <w:r w:rsidR="009F1267">
          <w:rPr>
            <w:noProof/>
            <w:webHidden/>
          </w:rPr>
          <w:fldChar w:fldCharType="separate"/>
        </w:r>
        <w:r w:rsidR="009F1267">
          <w:rPr>
            <w:noProof/>
            <w:webHidden/>
          </w:rPr>
          <w:t>1</w:t>
        </w:r>
        <w:r w:rsidR="009F1267">
          <w:rPr>
            <w:noProof/>
            <w:webHidden/>
          </w:rPr>
          <w:fldChar w:fldCharType="end"/>
        </w:r>
      </w:hyperlink>
    </w:p>
    <w:p w14:paraId="3D0F2D83" w14:textId="10BCC8DF" w:rsidR="009F1267" w:rsidRDefault="00E6701C">
      <w:pPr>
        <w:pStyle w:val="TOC2"/>
        <w:tabs>
          <w:tab w:val="right" w:leader="dot" w:pos="8296"/>
        </w:tabs>
        <w:ind w:firstLine="400"/>
        <w:rPr>
          <w:rFonts w:eastAsiaTheme="minorEastAsia" w:cstheme="minorBidi"/>
          <w:smallCaps w:val="0"/>
          <w:noProof/>
          <w:sz w:val="21"/>
          <w:szCs w:val="22"/>
        </w:rPr>
      </w:pPr>
      <w:hyperlink w:anchor="_Toc84942879" w:history="1">
        <w:r w:rsidR="009F1267" w:rsidRPr="00D84650">
          <w:rPr>
            <w:rStyle w:val="ad"/>
            <w:noProof/>
          </w:rPr>
          <w:t xml:space="preserve">2.1 </w:t>
        </w:r>
        <w:r w:rsidR="009F1267" w:rsidRPr="00D84650">
          <w:rPr>
            <w:rStyle w:val="ad"/>
            <w:noProof/>
          </w:rPr>
          <w:t>测试流程</w:t>
        </w:r>
        <w:r w:rsidR="009F1267">
          <w:rPr>
            <w:noProof/>
            <w:webHidden/>
          </w:rPr>
          <w:tab/>
        </w:r>
        <w:r w:rsidR="009F1267">
          <w:rPr>
            <w:noProof/>
            <w:webHidden/>
          </w:rPr>
          <w:fldChar w:fldCharType="begin"/>
        </w:r>
        <w:r w:rsidR="009F1267">
          <w:rPr>
            <w:noProof/>
            <w:webHidden/>
          </w:rPr>
          <w:instrText xml:space="preserve"> PAGEREF _Toc84942879 \h </w:instrText>
        </w:r>
        <w:r w:rsidR="009F1267">
          <w:rPr>
            <w:noProof/>
            <w:webHidden/>
          </w:rPr>
        </w:r>
        <w:r w:rsidR="009F1267">
          <w:rPr>
            <w:noProof/>
            <w:webHidden/>
          </w:rPr>
          <w:fldChar w:fldCharType="separate"/>
        </w:r>
        <w:r w:rsidR="009F1267">
          <w:rPr>
            <w:noProof/>
            <w:webHidden/>
          </w:rPr>
          <w:t>1</w:t>
        </w:r>
        <w:r w:rsidR="009F1267">
          <w:rPr>
            <w:noProof/>
            <w:webHidden/>
          </w:rPr>
          <w:fldChar w:fldCharType="end"/>
        </w:r>
      </w:hyperlink>
    </w:p>
    <w:p w14:paraId="0A51C872" w14:textId="65270551" w:rsidR="009F1267" w:rsidRDefault="00E6701C">
      <w:pPr>
        <w:pStyle w:val="TOC3"/>
        <w:tabs>
          <w:tab w:val="right" w:leader="dot" w:pos="8296"/>
        </w:tabs>
        <w:ind w:firstLine="400"/>
        <w:rPr>
          <w:rFonts w:eastAsiaTheme="minorEastAsia" w:cstheme="minorBidi"/>
          <w:i w:val="0"/>
          <w:iCs w:val="0"/>
          <w:noProof/>
          <w:sz w:val="21"/>
          <w:szCs w:val="22"/>
        </w:rPr>
      </w:pPr>
      <w:hyperlink w:anchor="_Toc84942880" w:history="1">
        <w:r w:rsidR="009F1267" w:rsidRPr="00D84650">
          <w:rPr>
            <w:rStyle w:val="ad"/>
            <w:noProof/>
          </w:rPr>
          <w:t xml:space="preserve">2.1.1 </w:t>
        </w:r>
        <w:r w:rsidR="009F1267" w:rsidRPr="00D84650">
          <w:rPr>
            <w:rStyle w:val="ad"/>
            <w:noProof/>
          </w:rPr>
          <w:t>测试遵循的流程</w:t>
        </w:r>
        <w:r w:rsidR="009F1267">
          <w:rPr>
            <w:noProof/>
            <w:webHidden/>
          </w:rPr>
          <w:tab/>
        </w:r>
        <w:r w:rsidR="009F1267">
          <w:rPr>
            <w:noProof/>
            <w:webHidden/>
          </w:rPr>
          <w:fldChar w:fldCharType="begin"/>
        </w:r>
        <w:r w:rsidR="009F1267">
          <w:rPr>
            <w:noProof/>
            <w:webHidden/>
          </w:rPr>
          <w:instrText xml:space="preserve"> PAGEREF _Toc84942880 \h </w:instrText>
        </w:r>
        <w:r w:rsidR="009F1267">
          <w:rPr>
            <w:noProof/>
            <w:webHidden/>
          </w:rPr>
        </w:r>
        <w:r w:rsidR="009F1267">
          <w:rPr>
            <w:noProof/>
            <w:webHidden/>
          </w:rPr>
          <w:fldChar w:fldCharType="separate"/>
        </w:r>
        <w:r w:rsidR="009F1267">
          <w:rPr>
            <w:noProof/>
            <w:webHidden/>
          </w:rPr>
          <w:t>1</w:t>
        </w:r>
        <w:r w:rsidR="009F1267">
          <w:rPr>
            <w:noProof/>
            <w:webHidden/>
          </w:rPr>
          <w:fldChar w:fldCharType="end"/>
        </w:r>
      </w:hyperlink>
    </w:p>
    <w:p w14:paraId="7E836652" w14:textId="223C34DC" w:rsidR="009F1267" w:rsidRDefault="00E6701C">
      <w:pPr>
        <w:pStyle w:val="TOC3"/>
        <w:tabs>
          <w:tab w:val="right" w:leader="dot" w:pos="8296"/>
        </w:tabs>
        <w:ind w:firstLine="400"/>
        <w:rPr>
          <w:rFonts w:eastAsiaTheme="minorEastAsia" w:cstheme="minorBidi"/>
          <w:i w:val="0"/>
          <w:iCs w:val="0"/>
          <w:noProof/>
          <w:sz w:val="21"/>
          <w:szCs w:val="22"/>
        </w:rPr>
      </w:pPr>
      <w:hyperlink w:anchor="_Toc84942881" w:history="1">
        <w:r w:rsidR="009F1267" w:rsidRPr="00D84650">
          <w:rPr>
            <w:rStyle w:val="ad"/>
            <w:noProof/>
          </w:rPr>
          <w:t xml:space="preserve">2.1.2 </w:t>
        </w:r>
        <w:r w:rsidR="009F1267" w:rsidRPr="00D84650">
          <w:rPr>
            <w:rStyle w:val="ad"/>
            <w:noProof/>
          </w:rPr>
          <w:t>测试整体流程计划</w:t>
        </w:r>
        <w:r w:rsidR="009F1267">
          <w:rPr>
            <w:noProof/>
            <w:webHidden/>
          </w:rPr>
          <w:tab/>
        </w:r>
        <w:r w:rsidR="009F1267">
          <w:rPr>
            <w:noProof/>
            <w:webHidden/>
          </w:rPr>
          <w:fldChar w:fldCharType="begin"/>
        </w:r>
        <w:r w:rsidR="009F1267">
          <w:rPr>
            <w:noProof/>
            <w:webHidden/>
          </w:rPr>
          <w:instrText xml:space="preserve"> PAGEREF _Toc84942881 \h </w:instrText>
        </w:r>
        <w:r w:rsidR="009F1267">
          <w:rPr>
            <w:noProof/>
            <w:webHidden/>
          </w:rPr>
        </w:r>
        <w:r w:rsidR="009F1267">
          <w:rPr>
            <w:noProof/>
            <w:webHidden/>
          </w:rPr>
          <w:fldChar w:fldCharType="separate"/>
        </w:r>
        <w:r w:rsidR="009F1267">
          <w:rPr>
            <w:noProof/>
            <w:webHidden/>
          </w:rPr>
          <w:t>1</w:t>
        </w:r>
        <w:r w:rsidR="009F1267">
          <w:rPr>
            <w:noProof/>
            <w:webHidden/>
          </w:rPr>
          <w:fldChar w:fldCharType="end"/>
        </w:r>
      </w:hyperlink>
    </w:p>
    <w:p w14:paraId="11F95EBD" w14:textId="4373A3CE" w:rsidR="009F1267" w:rsidRDefault="00E6701C">
      <w:pPr>
        <w:pStyle w:val="TOC2"/>
        <w:tabs>
          <w:tab w:val="right" w:leader="dot" w:pos="8296"/>
        </w:tabs>
        <w:ind w:firstLine="400"/>
        <w:rPr>
          <w:rFonts w:eastAsiaTheme="minorEastAsia" w:cstheme="minorBidi"/>
          <w:smallCaps w:val="0"/>
          <w:noProof/>
          <w:sz w:val="21"/>
          <w:szCs w:val="22"/>
        </w:rPr>
      </w:pPr>
      <w:hyperlink w:anchor="_Toc84942882" w:history="1">
        <w:r w:rsidR="009F1267" w:rsidRPr="00D84650">
          <w:rPr>
            <w:rStyle w:val="ad"/>
            <w:noProof/>
          </w:rPr>
          <w:t xml:space="preserve">2.2 </w:t>
        </w:r>
        <w:r w:rsidR="009F1267" w:rsidRPr="00D84650">
          <w:rPr>
            <w:rStyle w:val="ad"/>
            <w:noProof/>
          </w:rPr>
          <w:t>测试需求</w:t>
        </w:r>
        <w:r w:rsidR="009F1267">
          <w:rPr>
            <w:noProof/>
            <w:webHidden/>
          </w:rPr>
          <w:tab/>
        </w:r>
        <w:r w:rsidR="009F1267">
          <w:rPr>
            <w:noProof/>
            <w:webHidden/>
          </w:rPr>
          <w:fldChar w:fldCharType="begin"/>
        </w:r>
        <w:r w:rsidR="009F1267">
          <w:rPr>
            <w:noProof/>
            <w:webHidden/>
          </w:rPr>
          <w:instrText xml:space="preserve"> PAGEREF _Toc84942882 \h </w:instrText>
        </w:r>
        <w:r w:rsidR="009F1267">
          <w:rPr>
            <w:noProof/>
            <w:webHidden/>
          </w:rPr>
        </w:r>
        <w:r w:rsidR="009F1267">
          <w:rPr>
            <w:noProof/>
            <w:webHidden/>
          </w:rPr>
          <w:fldChar w:fldCharType="separate"/>
        </w:r>
        <w:r w:rsidR="009F1267">
          <w:rPr>
            <w:noProof/>
            <w:webHidden/>
          </w:rPr>
          <w:t>2</w:t>
        </w:r>
        <w:r w:rsidR="009F1267">
          <w:rPr>
            <w:noProof/>
            <w:webHidden/>
          </w:rPr>
          <w:fldChar w:fldCharType="end"/>
        </w:r>
      </w:hyperlink>
    </w:p>
    <w:p w14:paraId="26B43162" w14:textId="4B19BAD4" w:rsidR="009F1267" w:rsidRDefault="00E6701C">
      <w:pPr>
        <w:pStyle w:val="TOC3"/>
        <w:tabs>
          <w:tab w:val="right" w:leader="dot" w:pos="8296"/>
        </w:tabs>
        <w:ind w:firstLine="400"/>
        <w:rPr>
          <w:rFonts w:eastAsiaTheme="minorEastAsia" w:cstheme="minorBidi"/>
          <w:i w:val="0"/>
          <w:iCs w:val="0"/>
          <w:noProof/>
          <w:sz w:val="21"/>
          <w:szCs w:val="22"/>
        </w:rPr>
      </w:pPr>
      <w:hyperlink w:anchor="_Toc84942883" w:history="1">
        <w:r w:rsidR="009F1267" w:rsidRPr="00D84650">
          <w:rPr>
            <w:rStyle w:val="ad"/>
            <w:noProof/>
          </w:rPr>
          <w:t xml:space="preserve">2.2.1 </w:t>
        </w:r>
        <w:r w:rsidR="009F1267" w:rsidRPr="00D84650">
          <w:rPr>
            <w:rStyle w:val="ad"/>
            <w:noProof/>
          </w:rPr>
          <w:t>需求覆盖的范围</w:t>
        </w:r>
        <w:r w:rsidR="009F1267">
          <w:rPr>
            <w:noProof/>
            <w:webHidden/>
          </w:rPr>
          <w:tab/>
        </w:r>
        <w:r w:rsidR="009F1267">
          <w:rPr>
            <w:noProof/>
            <w:webHidden/>
          </w:rPr>
          <w:fldChar w:fldCharType="begin"/>
        </w:r>
        <w:r w:rsidR="009F1267">
          <w:rPr>
            <w:noProof/>
            <w:webHidden/>
          </w:rPr>
          <w:instrText xml:space="preserve"> PAGEREF _Toc84942883 \h </w:instrText>
        </w:r>
        <w:r w:rsidR="009F1267">
          <w:rPr>
            <w:noProof/>
            <w:webHidden/>
          </w:rPr>
        </w:r>
        <w:r w:rsidR="009F1267">
          <w:rPr>
            <w:noProof/>
            <w:webHidden/>
          </w:rPr>
          <w:fldChar w:fldCharType="separate"/>
        </w:r>
        <w:r w:rsidR="009F1267">
          <w:rPr>
            <w:noProof/>
            <w:webHidden/>
          </w:rPr>
          <w:t>2</w:t>
        </w:r>
        <w:r w:rsidR="009F1267">
          <w:rPr>
            <w:noProof/>
            <w:webHidden/>
          </w:rPr>
          <w:fldChar w:fldCharType="end"/>
        </w:r>
      </w:hyperlink>
    </w:p>
    <w:p w14:paraId="69D74355" w14:textId="5FE20CF0" w:rsidR="009F1267" w:rsidRDefault="00E6701C">
      <w:pPr>
        <w:pStyle w:val="TOC3"/>
        <w:tabs>
          <w:tab w:val="right" w:leader="dot" w:pos="8296"/>
        </w:tabs>
        <w:ind w:firstLine="400"/>
        <w:rPr>
          <w:rFonts w:eastAsiaTheme="minorEastAsia" w:cstheme="minorBidi"/>
          <w:i w:val="0"/>
          <w:iCs w:val="0"/>
          <w:noProof/>
          <w:sz w:val="21"/>
          <w:szCs w:val="22"/>
        </w:rPr>
      </w:pPr>
      <w:hyperlink w:anchor="_Toc84942884" w:history="1">
        <w:r w:rsidR="009F1267" w:rsidRPr="00D84650">
          <w:rPr>
            <w:rStyle w:val="ad"/>
            <w:noProof/>
          </w:rPr>
          <w:t xml:space="preserve">2.2.2 </w:t>
        </w:r>
        <w:r w:rsidR="009F1267" w:rsidRPr="00D84650">
          <w:rPr>
            <w:rStyle w:val="ad"/>
            <w:noProof/>
          </w:rPr>
          <w:t>需求的测试结果</w:t>
        </w:r>
        <w:r w:rsidR="009F1267">
          <w:rPr>
            <w:noProof/>
            <w:webHidden/>
          </w:rPr>
          <w:tab/>
        </w:r>
        <w:r w:rsidR="009F1267">
          <w:rPr>
            <w:noProof/>
            <w:webHidden/>
          </w:rPr>
          <w:fldChar w:fldCharType="begin"/>
        </w:r>
        <w:r w:rsidR="009F1267">
          <w:rPr>
            <w:noProof/>
            <w:webHidden/>
          </w:rPr>
          <w:instrText xml:space="preserve"> PAGEREF _Toc84942884 \h </w:instrText>
        </w:r>
        <w:r w:rsidR="009F1267">
          <w:rPr>
            <w:noProof/>
            <w:webHidden/>
          </w:rPr>
        </w:r>
        <w:r w:rsidR="009F1267">
          <w:rPr>
            <w:noProof/>
            <w:webHidden/>
          </w:rPr>
          <w:fldChar w:fldCharType="separate"/>
        </w:r>
        <w:r w:rsidR="009F1267">
          <w:rPr>
            <w:noProof/>
            <w:webHidden/>
          </w:rPr>
          <w:t>2</w:t>
        </w:r>
        <w:r w:rsidR="009F1267">
          <w:rPr>
            <w:noProof/>
            <w:webHidden/>
          </w:rPr>
          <w:fldChar w:fldCharType="end"/>
        </w:r>
      </w:hyperlink>
    </w:p>
    <w:p w14:paraId="023EFFB4" w14:textId="245DCA7B" w:rsidR="009F1267" w:rsidRDefault="00E6701C">
      <w:pPr>
        <w:pStyle w:val="TOC2"/>
        <w:tabs>
          <w:tab w:val="right" w:leader="dot" w:pos="8296"/>
        </w:tabs>
        <w:ind w:firstLine="400"/>
        <w:rPr>
          <w:rFonts w:eastAsiaTheme="minorEastAsia" w:cstheme="minorBidi"/>
          <w:smallCaps w:val="0"/>
          <w:noProof/>
          <w:sz w:val="21"/>
          <w:szCs w:val="22"/>
        </w:rPr>
      </w:pPr>
      <w:hyperlink w:anchor="_Toc84942885" w:history="1">
        <w:r w:rsidR="009F1267" w:rsidRPr="00D84650">
          <w:rPr>
            <w:rStyle w:val="ad"/>
            <w:noProof/>
          </w:rPr>
          <w:t xml:space="preserve">2.3 </w:t>
        </w:r>
        <w:r w:rsidR="009F1267" w:rsidRPr="00D84650">
          <w:rPr>
            <w:rStyle w:val="ad"/>
            <w:noProof/>
          </w:rPr>
          <w:t>测试用例</w:t>
        </w:r>
        <w:r w:rsidR="009F1267">
          <w:rPr>
            <w:noProof/>
            <w:webHidden/>
          </w:rPr>
          <w:tab/>
        </w:r>
        <w:r w:rsidR="009F1267">
          <w:rPr>
            <w:noProof/>
            <w:webHidden/>
          </w:rPr>
          <w:fldChar w:fldCharType="begin"/>
        </w:r>
        <w:r w:rsidR="009F1267">
          <w:rPr>
            <w:noProof/>
            <w:webHidden/>
          </w:rPr>
          <w:instrText xml:space="preserve"> PAGEREF _Toc84942885 \h </w:instrText>
        </w:r>
        <w:r w:rsidR="009F1267">
          <w:rPr>
            <w:noProof/>
            <w:webHidden/>
          </w:rPr>
        </w:r>
        <w:r w:rsidR="009F1267">
          <w:rPr>
            <w:noProof/>
            <w:webHidden/>
          </w:rPr>
          <w:fldChar w:fldCharType="separate"/>
        </w:r>
        <w:r w:rsidR="009F1267">
          <w:rPr>
            <w:noProof/>
            <w:webHidden/>
          </w:rPr>
          <w:t>5</w:t>
        </w:r>
        <w:r w:rsidR="009F1267">
          <w:rPr>
            <w:noProof/>
            <w:webHidden/>
          </w:rPr>
          <w:fldChar w:fldCharType="end"/>
        </w:r>
      </w:hyperlink>
    </w:p>
    <w:p w14:paraId="45E45E7A" w14:textId="3D99874B" w:rsidR="009F1267" w:rsidRDefault="00E6701C">
      <w:pPr>
        <w:pStyle w:val="TOC3"/>
        <w:tabs>
          <w:tab w:val="right" w:leader="dot" w:pos="8296"/>
        </w:tabs>
        <w:ind w:firstLine="400"/>
        <w:rPr>
          <w:rFonts w:eastAsiaTheme="minorEastAsia" w:cstheme="minorBidi"/>
          <w:i w:val="0"/>
          <w:iCs w:val="0"/>
          <w:noProof/>
          <w:sz w:val="21"/>
          <w:szCs w:val="22"/>
        </w:rPr>
      </w:pPr>
      <w:hyperlink w:anchor="_Toc84942886" w:history="1">
        <w:r w:rsidR="009F1267" w:rsidRPr="00D84650">
          <w:rPr>
            <w:rStyle w:val="ad"/>
            <w:noProof/>
          </w:rPr>
          <w:t xml:space="preserve">2.3.1 </w:t>
        </w:r>
        <w:r w:rsidR="009F1267" w:rsidRPr="00D84650">
          <w:rPr>
            <w:rStyle w:val="ad"/>
            <w:noProof/>
          </w:rPr>
          <w:t>测试用例设计</w:t>
        </w:r>
        <w:r w:rsidR="009F1267">
          <w:rPr>
            <w:noProof/>
            <w:webHidden/>
          </w:rPr>
          <w:tab/>
        </w:r>
        <w:r w:rsidR="009F1267">
          <w:rPr>
            <w:noProof/>
            <w:webHidden/>
          </w:rPr>
          <w:fldChar w:fldCharType="begin"/>
        </w:r>
        <w:r w:rsidR="009F1267">
          <w:rPr>
            <w:noProof/>
            <w:webHidden/>
          </w:rPr>
          <w:instrText xml:space="preserve"> PAGEREF _Toc84942886 \h </w:instrText>
        </w:r>
        <w:r w:rsidR="009F1267">
          <w:rPr>
            <w:noProof/>
            <w:webHidden/>
          </w:rPr>
        </w:r>
        <w:r w:rsidR="009F1267">
          <w:rPr>
            <w:noProof/>
            <w:webHidden/>
          </w:rPr>
          <w:fldChar w:fldCharType="separate"/>
        </w:r>
        <w:r w:rsidR="009F1267">
          <w:rPr>
            <w:noProof/>
            <w:webHidden/>
          </w:rPr>
          <w:t>5</w:t>
        </w:r>
        <w:r w:rsidR="009F1267">
          <w:rPr>
            <w:noProof/>
            <w:webHidden/>
          </w:rPr>
          <w:fldChar w:fldCharType="end"/>
        </w:r>
      </w:hyperlink>
    </w:p>
    <w:p w14:paraId="6509501A" w14:textId="47C803ED" w:rsidR="009F1267" w:rsidRDefault="00E6701C">
      <w:pPr>
        <w:pStyle w:val="TOC3"/>
        <w:tabs>
          <w:tab w:val="right" w:leader="dot" w:pos="8296"/>
        </w:tabs>
        <w:ind w:firstLine="400"/>
        <w:rPr>
          <w:rFonts w:eastAsiaTheme="minorEastAsia" w:cstheme="minorBidi"/>
          <w:i w:val="0"/>
          <w:iCs w:val="0"/>
          <w:noProof/>
          <w:sz w:val="21"/>
          <w:szCs w:val="22"/>
        </w:rPr>
      </w:pPr>
      <w:hyperlink w:anchor="_Toc84942887" w:history="1">
        <w:r w:rsidR="009F1267" w:rsidRPr="00D84650">
          <w:rPr>
            <w:rStyle w:val="ad"/>
            <w:noProof/>
          </w:rPr>
          <w:t xml:space="preserve">2.3.2 </w:t>
        </w:r>
        <w:r w:rsidR="009F1267" w:rsidRPr="00D84650">
          <w:rPr>
            <w:rStyle w:val="ad"/>
            <w:noProof/>
          </w:rPr>
          <w:t>测试用执行结果</w:t>
        </w:r>
        <w:r w:rsidR="009F1267">
          <w:rPr>
            <w:noProof/>
            <w:webHidden/>
          </w:rPr>
          <w:tab/>
        </w:r>
        <w:r w:rsidR="009F1267">
          <w:rPr>
            <w:noProof/>
            <w:webHidden/>
          </w:rPr>
          <w:fldChar w:fldCharType="begin"/>
        </w:r>
        <w:r w:rsidR="009F1267">
          <w:rPr>
            <w:noProof/>
            <w:webHidden/>
          </w:rPr>
          <w:instrText xml:space="preserve"> PAGEREF _Toc84942887 \h </w:instrText>
        </w:r>
        <w:r w:rsidR="009F1267">
          <w:rPr>
            <w:noProof/>
            <w:webHidden/>
          </w:rPr>
        </w:r>
        <w:r w:rsidR="009F1267">
          <w:rPr>
            <w:noProof/>
            <w:webHidden/>
          </w:rPr>
          <w:fldChar w:fldCharType="separate"/>
        </w:r>
        <w:r w:rsidR="009F1267">
          <w:rPr>
            <w:noProof/>
            <w:webHidden/>
          </w:rPr>
          <w:t>7</w:t>
        </w:r>
        <w:r w:rsidR="009F1267">
          <w:rPr>
            <w:noProof/>
            <w:webHidden/>
          </w:rPr>
          <w:fldChar w:fldCharType="end"/>
        </w:r>
      </w:hyperlink>
    </w:p>
    <w:p w14:paraId="3152E7DD" w14:textId="49ED4337" w:rsidR="009F1267" w:rsidRDefault="00E6701C">
      <w:pPr>
        <w:pStyle w:val="TOC2"/>
        <w:tabs>
          <w:tab w:val="right" w:leader="dot" w:pos="8296"/>
        </w:tabs>
        <w:ind w:firstLine="400"/>
        <w:rPr>
          <w:rFonts w:eastAsiaTheme="minorEastAsia" w:cstheme="minorBidi"/>
          <w:smallCaps w:val="0"/>
          <w:noProof/>
          <w:sz w:val="21"/>
          <w:szCs w:val="22"/>
        </w:rPr>
      </w:pPr>
      <w:hyperlink w:anchor="_Toc84942888" w:history="1">
        <w:r w:rsidR="009F1267" w:rsidRPr="00D84650">
          <w:rPr>
            <w:rStyle w:val="ad"/>
            <w:noProof/>
          </w:rPr>
          <w:t xml:space="preserve">2.4 </w:t>
        </w:r>
        <w:r w:rsidR="009F1267" w:rsidRPr="00D84650">
          <w:rPr>
            <w:rStyle w:val="ad"/>
            <w:noProof/>
          </w:rPr>
          <w:t>测试问题</w:t>
        </w:r>
        <w:r w:rsidR="009F1267">
          <w:rPr>
            <w:noProof/>
            <w:webHidden/>
          </w:rPr>
          <w:tab/>
        </w:r>
        <w:r w:rsidR="009F1267">
          <w:rPr>
            <w:noProof/>
            <w:webHidden/>
          </w:rPr>
          <w:fldChar w:fldCharType="begin"/>
        </w:r>
        <w:r w:rsidR="009F1267">
          <w:rPr>
            <w:noProof/>
            <w:webHidden/>
          </w:rPr>
          <w:instrText xml:space="preserve"> PAGEREF _Toc84942888 \h </w:instrText>
        </w:r>
        <w:r w:rsidR="009F1267">
          <w:rPr>
            <w:noProof/>
            <w:webHidden/>
          </w:rPr>
        </w:r>
        <w:r w:rsidR="009F1267">
          <w:rPr>
            <w:noProof/>
            <w:webHidden/>
          </w:rPr>
          <w:fldChar w:fldCharType="separate"/>
        </w:r>
        <w:r w:rsidR="009F1267">
          <w:rPr>
            <w:noProof/>
            <w:webHidden/>
          </w:rPr>
          <w:t>7</w:t>
        </w:r>
        <w:r w:rsidR="009F1267">
          <w:rPr>
            <w:noProof/>
            <w:webHidden/>
          </w:rPr>
          <w:fldChar w:fldCharType="end"/>
        </w:r>
      </w:hyperlink>
    </w:p>
    <w:p w14:paraId="5495CAC6" w14:textId="261F1CC6" w:rsidR="009F1267" w:rsidRDefault="00E6701C">
      <w:pPr>
        <w:pStyle w:val="TOC3"/>
        <w:tabs>
          <w:tab w:val="right" w:leader="dot" w:pos="8296"/>
        </w:tabs>
        <w:ind w:firstLine="400"/>
        <w:rPr>
          <w:rFonts w:eastAsiaTheme="minorEastAsia" w:cstheme="minorBidi"/>
          <w:i w:val="0"/>
          <w:iCs w:val="0"/>
          <w:noProof/>
          <w:sz w:val="21"/>
          <w:szCs w:val="22"/>
        </w:rPr>
      </w:pPr>
      <w:hyperlink w:anchor="_Toc84942889" w:history="1">
        <w:r w:rsidR="009F1267" w:rsidRPr="00D84650">
          <w:rPr>
            <w:rStyle w:val="ad"/>
            <w:noProof/>
          </w:rPr>
          <w:t xml:space="preserve">2.4.1 </w:t>
        </w:r>
        <w:r w:rsidR="009F1267" w:rsidRPr="00D84650">
          <w:rPr>
            <w:rStyle w:val="ad"/>
            <w:noProof/>
          </w:rPr>
          <w:t>测试问题的整体状态</w:t>
        </w:r>
        <w:r w:rsidR="009F1267">
          <w:rPr>
            <w:noProof/>
            <w:webHidden/>
          </w:rPr>
          <w:tab/>
        </w:r>
        <w:r w:rsidR="009F1267">
          <w:rPr>
            <w:noProof/>
            <w:webHidden/>
          </w:rPr>
          <w:fldChar w:fldCharType="begin"/>
        </w:r>
        <w:r w:rsidR="009F1267">
          <w:rPr>
            <w:noProof/>
            <w:webHidden/>
          </w:rPr>
          <w:instrText xml:space="preserve"> PAGEREF _Toc84942889 \h </w:instrText>
        </w:r>
        <w:r w:rsidR="009F1267">
          <w:rPr>
            <w:noProof/>
            <w:webHidden/>
          </w:rPr>
        </w:r>
        <w:r w:rsidR="009F1267">
          <w:rPr>
            <w:noProof/>
            <w:webHidden/>
          </w:rPr>
          <w:fldChar w:fldCharType="separate"/>
        </w:r>
        <w:r w:rsidR="009F1267">
          <w:rPr>
            <w:noProof/>
            <w:webHidden/>
          </w:rPr>
          <w:t>7</w:t>
        </w:r>
        <w:r w:rsidR="009F1267">
          <w:rPr>
            <w:noProof/>
            <w:webHidden/>
          </w:rPr>
          <w:fldChar w:fldCharType="end"/>
        </w:r>
      </w:hyperlink>
    </w:p>
    <w:p w14:paraId="1190DE55" w14:textId="0E94F7EA" w:rsidR="009F1267" w:rsidRDefault="00E6701C">
      <w:pPr>
        <w:pStyle w:val="TOC3"/>
        <w:tabs>
          <w:tab w:val="right" w:leader="dot" w:pos="8296"/>
        </w:tabs>
        <w:ind w:firstLine="400"/>
        <w:rPr>
          <w:rFonts w:eastAsiaTheme="minorEastAsia" w:cstheme="minorBidi"/>
          <w:i w:val="0"/>
          <w:iCs w:val="0"/>
          <w:noProof/>
          <w:sz w:val="21"/>
          <w:szCs w:val="22"/>
        </w:rPr>
      </w:pPr>
      <w:hyperlink w:anchor="_Toc84942890" w:history="1">
        <w:r w:rsidR="009F1267" w:rsidRPr="00D84650">
          <w:rPr>
            <w:rStyle w:val="ad"/>
            <w:noProof/>
          </w:rPr>
          <w:t xml:space="preserve">2.4.3 </w:t>
        </w:r>
        <w:r w:rsidR="009F1267" w:rsidRPr="00D84650">
          <w:rPr>
            <w:rStyle w:val="ad"/>
            <w:noProof/>
          </w:rPr>
          <w:t>版本功能状态及遗留问题规避方案</w:t>
        </w:r>
        <w:r w:rsidR="009F1267">
          <w:rPr>
            <w:noProof/>
            <w:webHidden/>
          </w:rPr>
          <w:tab/>
        </w:r>
        <w:r w:rsidR="009F1267">
          <w:rPr>
            <w:noProof/>
            <w:webHidden/>
          </w:rPr>
          <w:fldChar w:fldCharType="begin"/>
        </w:r>
        <w:r w:rsidR="009F1267">
          <w:rPr>
            <w:noProof/>
            <w:webHidden/>
          </w:rPr>
          <w:instrText xml:space="preserve"> PAGEREF _Toc84942890 \h </w:instrText>
        </w:r>
        <w:r w:rsidR="009F1267">
          <w:rPr>
            <w:noProof/>
            <w:webHidden/>
          </w:rPr>
        </w:r>
        <w:r w:rsidR="009F1267">
          <w:rPr>
            <w:noProof/>
            <w:webHidden/>
          </w:rPr>
          <w:fldChar w:fldCharType="separate"/>
        </w:r>
        <w:r w:rsidR="009F1267">
          <w:rPr>
            <w:noProof/>
            <w:webHidden/>
          </w:rPr>
          <w:t>8</w:t>
        </w:r>
        <w:r w:rsidR="009F1267">
          <w:rPr>
            <w:noProof/>
            <w:webHidden/>
          </w:rPr>
          <w:fldChar w:fldCharType="end"/>
        </w:r>
      </w:hyperlink>
    </w:p>
    <w:p w14:paraId="7DAE1288" w14:textId="1C1E031F" w:rsidR="009F1267" w:rsidRDefault="00E6701C">
      <w:pPr>
        <w:pStyle w:val="TOC1"/>
        <w:tabs>
          <w:tab w:val="right" w:leader="dot" w:pos="8296"/>
        </w:tabs>
        <w:ind w:firstLine="400"/>
        <w:rPr>
          <w:rFonts w:eastAsiaTheme="minorEastAsia" w:cstheme="minorBidi"/>
          <w:b w:val="0"/>
          <w:bCs w:val="0"/>
          <w:caps w:val="0"/>
          <w:noProof/>
          <w:sz w:val="21"/>
          <w:szCs w:val="22"/>
        </w:rPr>
      </w:pPr>
      <w:hyperlink w:anchor="_Toc84942891" w:history="1">
        <w:r w:rsidR="009F1267" w:rsidRPr="00D84650">
          <w:rPr>
            <w:rStyle w:val="ad"/>
            <w:noProof/>
          </w:rPr>
          <w:t xml:space="preserve">3 </w:t>
        </w:r>
        <w:r w:rsidR="009F1267" w:rsidRPr="00D84650">
          <w:rPr>
            <w:rStyle w:val="ad"/>
            <w:noProof/>
          </w:rPr>
          <w:t>测试交付</w:t>
        </w:r>
        <w:r w:rsidR="009F1267">
          <w:rPr>
            <w:noProof/>
            <w:webHidden/>
          </w:rPr>
          <w:tab/>
        </w:r>
        <w:r w:rsidR="009F1267">
          <w:rPr>
            <w:noProof/>
            <w:webHidden/>
          </w:rPr>
          <w:fldChar w:fldCharType="begin"/>
        </w:r>
        <w:r w:rsidR="009F1267">
          <w:rPr>
            <w:noProof/>
            <w:webHidden/>
          </w:rPr>
          <w:instrText xml:space="preserve"> PAGEREF _Toc84942891 \h </w:instrText>
        </w:r>
        <w:r w:rsidR="009F1267">
          <w:rPr>
            <w:noProof/>
            <w:webHidden/>
          </w:rPr>
        </w:r>
        <w:r w:rsidR="009F1267">
          <w:rPr>
            <w:noProof/>
            <w:webHidden/>
          </w:rPr>
          <w:fldChar w:fldCharType="separate"/>
        </w:r>
        <w:r w:rsidR="009F1267">
          <w:rPr>
            <w:noProof/>
            <w:webHidden/>
          </w:rPr>
          <w:t>9</w:t>
        </w:r>
        <w:r w:rsidR="009F1267">
          <w:rPr>
            <w:noProof/>
            <w:webHidden/>
          </w:rPr>
          <w:fldChar w:fldCharType="end"/>
        </w:r>
      </w:hyperlink>
    </w:p>
    <w:p w14:paraId="1A09D954" w14:textId="035311A8" w:rsidR="009F1267" w:rsidRDefault="00E6701C">
      <w:pPr>
        <w:pStyle w:val="TOC1"/>
        <w:tabs>
          <w:tab w:val="right" w:leader="dot" w:pos="8296"/>
        </w:tabs>
        <w:ind w:firstLine="400"/>
        <w:rPr>
          <w:rFonts w:eastAsiaTheme="minorEastAsia" w:cstheme="minorBidi"/>
          <w:b w:val="0"/>
          <w:bCs w:val="0"/>
          <w:caps w:val="0"/>
          <w:noProof/>
          <w:sz w:val="21"/>
          <w:szCs w:val="22"/>
        </w:rPr>
      </w:pPr>
      <w:hyperlink w:anchor="_Toc84942892" w:history="1">
        <w:r w:rsidR="009F1267" w:rsidRPr="00D84650">
          <w:rPr>
            <w:rStyle w:val="ad"/>
            <w:noProof/>
          </w:rPr>
          <w:t xml:space="preserve">4 </w:t>
        </w:r>
        <w:r w:rsidR="009F1267" w:rsidRPr="00D84650">
          <w:rPr>
            <w:rStyle w:val="ad"/>
            <w:noProof/>
          </w:rPr>
          <w:t>测试结论</w:t>
        </w:r>
        <w:r w:rsidR="009F1267">
          <w:rPr>
            <w:noProof/>
            <w:webHidden/>
          </w:rPr>
          <w:tab/>
        </w:r>
        <w:r w:rsidR="009F1267">
          <w:rPr>
            <w:noProof/>
            <w:webHidden/>
          </w:rPr>
          <w:fldChar w:fldCharType="begin"/>
        </w:r>
        <w:r w:rsidR="009F1267">
          <w:rPr>
            <w:noProof/>
            <w:webHidden/>
          </w:rPr>
          <w:instrText xml:space="preserve"> PAGEREF _Toc84942892 \h </w:instrText>
        </w:r>
        <w:r w:rsidR="009F1267">
          <w:rPr>
            <w:noProof/>
            <w:webHidden/>
          </w:rPr>
        </w:r>
        <w:r w:rsidR="009F1267">
          <w:rPr>
            <w:noProof/>
            <w:webHidden/>
          </w:rPr>
          <w:fldChar w:fldCharType="separate"/>
        </w:r>
        <w:r w:rsidR="009F1267">
          <w:rPr>
            <w:noProof/>
            <w:webHidden/>
          </w:rPr>
          <w:t>9</w:t>
        </w:r>
        <w:r w:rsidR="009F1267">
          <w:rPr>
            <w:noProof/>
            <w:webHidden/>
          </w:rPr>
          <w:fldChar w:fldCharType="end"/>
        </w:r>
      </w:hyperlink>
    </w:p>
    <w:p w14:paraId="06E330FA" w14:textId="18CC25A3" w:rsidR="009F1267" w:rsidRDefault="00E6701C">
      <w:pPr>
        <w:pStyle w:val="TOC1"/>
        <w:tabs>
          <w:tab w:val="right" w:leader="dot" w:pos="8296"/>
        </w:tabs>
        <w:ind w:firstLine="400"/>
        <w:rPr>
          <w:rFonts w:eastAsiaTheme="minorEastAsia" w:cstheme="minorBidi"/>
          <w:b w:val="0"/>
          <w:bCs w:val="0"/>
          <w:caps w:val="0"/>
          <w:noProof/>
          <w:sz w:val="21"/>
          <w:szCs w:val="22"/>
        </w:rPr>
      </w:pPr>
      <w:hyperlink w:anchor="_Toc84942893" w:history="1">
        <w:r w:rsidR="009F1267" w:rsidRPr="00D84650">
          <w:rPr>
            <w:rStyle w:val="ad"/>
            <w:noProof/>
          </w:rPr>
          <w:t xml:space="preserve">5 </w:t>
        </w:r>
        <w:r w:rsidR="009F1267" w:rsidRPr="00D84650">
          <w:rPr>
            <w:rStyle w:val="ad"/>
            <w:noProof/>
          </w:rPr>
          <w:t>发版评审记录</w:t>
        </w:r>
        <w:r w:rsidR="009F1267">
          <w:rPr>
            <w:noProof/>
            <w:webHidden/>
          </w:rPr>
          <w:tab/>
        </w:r>
        <w:r w:rsidR="009F1267">
          <w:rPr>
            <w:noProof/>
            <w:webHidden/>
          </w:rPr>
          <w:fldChar w:fldCharType="begin"/>
        </w:r>
        <w:r w:rsidR="009F1267">
          <w:rPr>
            <w:noProof/>
            <w:webHidden/>
          </w:rPr>
          <w:instrText xml:space="preserve"> PAGEREF _Toc84942893 \h </w:instrText>
        </w:r>
        <w:r w:rsidR="009F1267">
          <w:rPr>
            <w:noProof/>
            <w:webHidden/>
          </w:rPr>
        </w:r>
        <w:r w:rsidR="009F1267">
          <w:rPr>
            <w:noProof/>
            <w:webHidden/>
          </w:rPr>
          <w:fldChar w:fldCharType="separate"/>
        </w:r>
        <w:r w:rsidR="009F1267">
          <w:rPr>
            <w:noProof/>
            <w:webHidden/>
          </w:rPr>
          <w:t>9</w:t>
        </w:r>
        <w:r w:rsidR="009F1267">
          <w:rPr>
            <w:noProof/>
            <w:webHidden/>
          </w:rPr>
          <w:fldChar w:fldCharType="end"/>
        </w:r>
      </w:hyperlink>
    </w:p>
    <w:p w14:paraId="12205534" w14:textId="54DAA8E8" w:rsidR="001F0BE3" w:rsidRDefault="006420BF">
      <w:pPr>
        <w:ind w:firstLineChars="0" w:firstLine="0"/>
        <w:sectPr w:rsidR="001F0BE3">
          <w:headerReference w:type="default" r:id="rId16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cstheme="minorHAnsi"/>
          <w:bCs/>
          <w:caps/>
          <w:szCs w:val="20"/>
        </w:rPr>
        <w:fldChar w:fldCharType="end"/>
      </w:r>
    </w:p>
    <w:p w14:paraId="7D716BBA" w14:textId="77777777" w:rsidR="001F0BE3" w:rsidRDefault="006420BF">
      <w:pPr>
        <w:pStyle w:val="1"/>
        <w:ind w:left="1"/>
        <w:jc w:val="left"/>
      </w:pPr>
      <w:bookmarkStart w:id="0" w:name="_Toc84942877"/>
      <w:r>
        <w:rPr>
          <w:rFonts w:hint="eastAsia"/>
        </w:rPr>
        <w:lastRenderedPageBreak/>
        <w:t>目的</w:t>
      </w:r>
      <w:bookmarkEnd w:id="0"/>
    </w:p>
    <w:p w14:paraId="033EB57C" w14:textId="10D95128" w:rsidR="001F0BE3" w:rsidRDefault="006420BF">
      <w:pPr>
        <w:spacing w:line="360" w:lineRule="auto"/>
        <w:ind w:firstLineChars="211" w:firstLine="380"/>
      </w:pPr>
      <w:r>
        <w:rPr>
          <w:rFonts w:hint="eastAsia"/>
        </w:rPr>
        <w:t>本文档为</w:t>
      </w:r>
      <w:r>
        <w:rPr>
          <w:rFonts w:hint="eastAsia"/>
        </w:rPr>
        <w:t xml:space="preserve">Titanite </w:t>
      </w:r>
      <w:r w:rsidR="00C62D33" w:rsidRPr="00C62D33">
        <w:t>V3</w:t>
      </w:r>
      <w:r w:rsidR="00257048">
        <w:t>.6.0</w:t>
      </w:r>
      <w:r>
        <w:rPr>
          <w:rFonts w:hint="eastAsia"/>
        </w:rPr>
        <w:t>版本的测试结果报告。该测试报告数据作为</w:t>
      </w:r>
      <w:r>
        <w:rPr>
          <w:rFonts w:hint="eastAsia"/>
        </w:rPr>
        <w:t xml:space="preserve">Titanite </w:t>
      </w:r>
      <w:r w:rsidR="006E63C1" w:rsidRPr="00C62D33">
        <w:t>V3</w:t>
      </w:r>
      <w:r w:rsidR="006E63C1">
        <w:t>.6.0</w:t>
      </w:r>
      <w:r>
        <w:rPr>
          <w:rFonts w:hint="eastAsia"/>
        </w:rPr>
        <w:t>版本的发版评审的数据输入，以及版本最终的测试结果记录。</w:t>
      </w:r>
    </w:p>
    <w:p w14:paraId="17C513B7" w14:textId="77777777" w:rsidR="001F0BE3" w:rsidRDefault="006420BF">
      <w:pPr>
        <w:pStyle w:val="1"/>
        <w:ind w:left="1"/>
        <w:jc w:val="left"/>
      </w:pPr>
      <w:bookmarkStart w:id="1" w:name="_Toc84942878"/>
      <w:r>
        <w:rPr>
          <w:rFonts w:hint="eastAsia"/>
        </w:rPr>
        <w:t>主要内容</w:t>
      </w:r>
      <w:bookmarkEnd w:id="1"/>
    </w:p>
    <w:p w14:paraId="7E9219C3" w14:textId="77777777" w:rsidR="001F0BE3" w:rsidRDefault="006420BF">
      <w:pPr>
        <w:spacing w:line="360" w:lineRule="auto"/>
        <w:ind w:firstLine="360"/>
      </w:pPr>
      <w:r>
        <w:t>本测试报告主要内容包括测试流程规范化，测试需求覆盖状态，测试用例执行状态和测试问题的修复等这几方面的状态汇总。</w:t>
      </w:r>
    </w:p>
    <w:p w14:paraId="45F34D38" w14:textId="77777777" w:rsidR="001F0BE3" w:rsidRDefault="006420BF">
      <w:pPr>
        <w:pStyle w:val="2"/>
      </w:pPr>
      <w:bookmarkStart w:id="2" w:name="_Toc84942879"/>
      <w:r>
        <w:rPr>
          <w:rFonts w:hint="eastAsia"/>
        </w:rPr>
        <w:t>测试流程</w:t>
      </w:r>
      <w:bookmarkEnd w:id="2"/>
    </w:p>
    <w:p w14:paraId="21E62F18" w14:textId="77777777" w:rsidR="001F0BE3" w:rsidRDefault="006420BF">
      <w:pPr>
        <w:pStyle w:val="3"/>
      </w:pPr>
      <w:bookmarkStart w:id="3" w:name="_Toc84942880"/>
      <w:r>
        <w:rPr>
          <w:rFonts w:hint="eastAsia"/>
        </w:rPr>
        <w:t>测试遵循的流程</w:t>
      </w:r>
      <w:bookmarkEnd w:id="3"/>
    </w:p>
    <w:p w14:paraId="16A965B7" w14:textId="77777777" w:rsidR="001F0BE3" w:rsidRDefault="006420BF">
      <w:pPr>
        <w:spacing w:line="360" w:lineRule="auto"/>
        <w:ind w:firstLine="360"/>
      </w:pPr>
      <w:r>
        <w:t>目前软件测试发版遵循以下流程：</w:t>
      </w:r>
    </w:p>
    <w:p w14:paraId="7BAFE795" w14:textId="77777777" w:rsidR="001F0BE3" w:rsidRDefault="006420BF">
      <w:pPr>
        <w:pStyle w:val="af"/>
        <w:numPr>
          <w:ilvl w:val="0"/>
          <w:numId w:val="2"/>
        </w:numPr>
        <w:spacing w:line="360" w:lineRule="auto"/>
        <w:ind w:firstLineChars="0"/>
      </w:pPr>
      <w:r>
        <w:t>测试需求确认</w:t>
      </w:r>
    </w:p>
    <w:p w14:paraId="2654319F" w14:textId="6755DF13" w:rsidR="001F0BE3" w:rsidRDefault="006420BF">
      <w:pPr>
        <w:pStyle w:val="af"/>
        <w:numPr>
          <w:ilvl w:val="0"/>
          <w:numId w:val="2"/>
        </w:numPr>
        <w:spacing w:line="360" w:lineRule="auto"/>
        <w:ind w:firstLineChars="0"/>
      </w:pPr>
      <w:r>
        <w:t>测试用例设计</w:t>
      </w:r>
    </w:p>
    <w:p w14:paraId="07006939" w14:textId="645BBC1C" w:rsidR="001F0BE3" w:rsidRDefault="006420BF">
      <w:pPr>
        <w:pStyle w:val="af"/>
        <w:numPr>
          <w:ilvl w:val="0"/>
          <w:numId w:val="2"/>
        </w:numPr>
        <w:spacing w:line="360" w:lineRule="auto"/>
        <w:ind w:firstLineChars="0"/>
      </w:pPr>
      <w:r>
        <w:t>测试用例评审</w:t>
      </w:r>
    </w:p>
    <w:p w14:paraId="35D1559F" w14:textId="77777777" w:rsidR="001F0BE3" w:rsidRDefault="006420BF">
      <w:pPr>
        <w:pStyle w:val="af"/>
        <w:numPr>
          <w:ilvl w:val="0"/>
          <w:numId w:val="2"/>
        </w:numPr>
        <w:spacing w:line="360" w:lineRule="auto"/>
        <w:ind w:firstLineChars="0"/>
      </w:pPr>
      <w:r>
        <w:t>测试执行以及问题回归</w:t>
      </w:r>
    </w:p>
    <w:p w14:paraId="3ACE8B28" w14:textId="0F7AA32F" w:rsidR="001F0BE3" w:rsidRDefault="006420BF">
      <w:pPr>
        <w:pStyle w:val="af"/>
        <w:numPr>
          <w:ilvl w:val="0"/>
          <w:numId w:val="2"/>
        </w:numPr>
        <w:spacing w:line="360" w:lineRule="auto"/>
        <w:ind w:firstLineChars="0"/>
      </w:pPr>
      <w:r>
        <w:t>稳定性测试执行</w:t>
      </w:r>
    </w:p>
    <w:p w14:paraId="20BD4192" w14:textId="6ED2F4F3" w:rsidR="001F0BE3" w:rsidRDefault="006420BF">
      <w:pPr>
        <w:pStyle w:val="af"/>
        <w:numPr>
          <w:ilvl w:val="0"/>
          <w:numId w:val="2"/>
        </w:numPr>
        <w:spacing w:line="360" w:lineRule="auto"/>
        <w:ind w:firstLineChars="0"/>
      </w:pPr>
      <w:r>
        <w:t>软件发版测试报告</w:t>
      </w:r>
    </w:p>
    <w:p w14:paraId="17892ED2" w14:textId="77777777" w:rsidR="001F0BE3" w:rsidRDefault="006420BF">
      <w:pPr>
        <w:pStyle w:val="af"/>
        <w:numPr>
          <w:ilvl w:val="0"/>
          <w:numId w:val="2"/>
        </w:numPr>
        <w:spacing w:line="360" w:lineRule="auto"/>
        <w:ind w:firstLineChars="0"/>
      </w:pPr>
      <w:r>
        <w:t>软件发版评审（产品经理，质量经理，项目经理，技术经理，研发经理，测试经理，客户支持经理，生产经理，开发代表，测试代表以及其他）</w:t>
      </w:r>
    </w:p>
    <w:p w14:paraId="04D5EB49" w14:textId="77777777" w:rsidR="001F0BE3" w:rsidRDefault="006420BF">
      <w:pPr>
        <w:pStyle w:val="af"/>
        <w:numPr>
          <w:ilvl w:val="0"/>
          <w:numId w:val="2"/>
        </w:numPr>
        <w:spacing w:line="360" w:lineRule="auto"/>
        <w:ind w:firstLineChars="0"/>
      </w:pPr>
      <w:r>
        <w:t>软件发版</w:t>
      </w:r>
    </w:p>
    <w:p w14:paraId="1DAFFD74" w14:textId="77777777" w:rsidR="001F0BE3" w:rsidRDefault="006420BF">
      <w:pPr>
        <w:spacing w:line="360" w:lineRule="auto"/>
        <w:ind w:firstLine="360"/>
      </w:pPr>
      <w:r>
        <w:t> </w:t>
      </w:r>
      <w:r>
        <w:t>关于流程方面需要注意一下几点：</w:t>
      </w:r>
    </w:p>
    <w:p w14:paraId="039B0BE2" w14:textId="21C07AAD" w:rsidR="001F0BE3" w:rsidRDefault="006420BF">
      <w:pPr>
        <w:pStyle w:val="af"/>
        <w:numPr>
          <w:ilvl w:val="0"/>
          <w:numId w:val="3"/>
        </w:numPr>
        <w:spacing w:line="360" w:lineRule="auto"/>
        <w:ind w:firstLineChars="0"/>
      </w:pPr>
      <w:r>
        <w:t>测试流程根据项目的实际情况可以进行裁切，裁切后的方案必须通过质量和产品的审核和批准</w:t>
      </w:r>
      <w:r w:rsidR="00B9750C">
        <w:rPr>
          <w:rFonts w:hint="eastAsia"/>
        </w:rPr>
        <w:t>。</w:t>
      </w:r>
    </w:p>
    <w:p w14:paraId="6E238E2D" w14:textId="702F06B4" w:rsidR="001F0BE3" w:rsidRDefault="006420BF">
      <w:pPr>
        <w:pStyle w:val="af"/>
        <w:numPr>
          <w:ilvl w:val="0"/>
          <w:numId w:val="3"/>
        </w:numPr>
        <w:spacing w:line="360" w:lineRule="auto"/>
        <w:ind w:firstLineChars="0"/>
      </w:pPr>
      <w:r>
        <w:t>测试流程的所有过程，如果没有发起裁切请求，在执行的过程中必须保障资源和工期，尤其项目排计划的时候要充分考虑</w:t>
      </w:r>
      <w:r w:rsidR="00B9750C">
        <w:rPr>
          <w:rFonts w:hint="eastAsia"/>
        </w:rPr>
        <w:t>。</w:t>
      </w:r>
    </w:p>
    <w:p w14:paraId="3309C0A4" w14:textId="77777777" w:rsidR="00635859" w:rsidRDefault="00635859" w:rsidP="00635859">
      <w:pPr>
        <w:pStyle w:val="3"/>
      </w:pPr>
      <w:bookmarkStart w:id="4" w:name="_Toc84942881"/>
      <w:r>
        <w:rPr>
          <w:rFonts w:hint="eastAsia"/>
        </w:rPr>
        <w:t>测试整体流程计划</w:t>
      </w:r>
      <w:bookmarkEnd w:id="4"/>
    </w:p>
    <w:p w14:paraId="18302C4C" w14:textId="77777777" w:rsidR="00635859" w:rsidRDefault="00635859" w:rsidP="00635859">
      <w:pPr>
        <w:spacing w:line="360" w:lineRule="auto"/>
        <w:ind w:firstLine="360"/>
      </w:pPr>
      <w:r>
        <w:rPr>
          <w:rFonts w:hint="eastAsia"/>
        </w:rPr>
        <w:t>根据本次测试的需求和项目的基本情况，测试的策略和安排如下描述。具体的安排，结果和状态如下表所示：</w:t>
      </w:r>
      <w:r>
        <w:rPr>
          <w:rFonts w:hint="eastAsia"/>
        </w:rPr>
        <w:t xml:space="preserve"> </w:t>
      </w:r>
    </w:p>
    <w:p w14:paraId="0B202C7D" w14:textId="1FC9F70A" w:rsidR="00635859" w:rsidRDefault="00635859" w:rsidP="00635859">
      <w:pPr>
        <w:ind w:firstLineChars="0" w:firstLine="0"/>
        <w:jc w:val="center"/>
        <w:rPr>
          <w:sz w:val="16"/>
          <w:szCs w:val="21"/>
        </w:rPr>
      </w:pPr>
    </w:p>
    <w:tbl>
      <w:tblPr>
        <w:tblW w:w="6529" w:type="dxa"/>
        <w:jc w:val="center"/>
        <w:tblLayout w:type="fixed"/>
        <w:tblLook w:val="04A0" w:firstRow="1" w:lastRow="0" w:firstColumn="1" w:lastColumn="0" w:noHBand="0" w:noVBand="1"/>
      </w:tblPr>
      <w:tblGrid>
        <w:gridCol w:w="1665"/>
        <w:gridCol w:w="2391"/>
        <w:gridCol w:w="2473"/>
      </w:tblGrid>
      <w:tr w:rsidR="00635859" w14:paraId="26734187" w14:textId="77777777" w:rsidTr="008948D8">
        <w:trPr>
          <w:trHeight w:val="267"/>
          <w:jc w:val="center"/>
        </w:trPr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noWrap/>
            <w:vAlign w:val="center"/>
          </w:tcPr>
          <w:p w14:paraId="6C5778D2" w14:textId="77777777" w:rsidR="00635859" w:rsidRDefault="00635859" w:rsidP="00872815">
            <w:pPr>
              <w:widowControl/>
              <w:ind w:firstLineChars="0" w:firstLine="0"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1"/>
                <w:szCs w:val="21"/>
              </w:rPr>
              <w:t>测试分类</w:t>
            </w:r>
          </w:p>
        </w:tc>
        <w:tc>
          <w:tcPr>
            <w:tcW w:w="2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noWrap/>
            <w:vAlign w:val="center"/>
          </w:tcPr>
          <w:p w14:paraId="72C30014" w14:textId="77777777" w:rsidR="00635859" w:rsidRDefault="00635859" w:rsidP="00872815">
            <w:pPr>
              <w:widowControl/>
              <w:ind w:firstLineChars="0" w:firstLine="0"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1"/>
                <w:szCs w:val="21"/>
              </w:rPr>
              <w:t>测试类型</w:t>
            </w:r>
          </w:p>
        </w:tc>
        <w:tc>
          <w:tcPr>
            <w:tcW w:w="2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noWrap/>
            <w:vAlign w:val="center"/>
          </w:tcPr>
          <w:p w14:paraId="3DE6FFC5" w14:textId="0D3B56B5" w:rsidR="00635859" w:rsidRDefault="00635859" w:rsidP="00872815">
            <w:pPr>
              <w:widowControl/>
              <w:ind w:firstLineChars="0" w:firstLine="0"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1"/>
                <w:szCs w:val="21"/>
              </w:rPr>
              <w:t>测试时间</w:t>
            </w:r>
          </w:p>
        </w:tc>
      </w:tr>
      <w:tr w:rsidR="00635859" w14:paraId="520C9E18" w14:textId="77777777" w:rsidTr="008948D8">
        <w:trPr>
          <w:trHeight w:val="267"/>
          <w:jc w:val="center"/>
        </w:trPr>
        <w:tc>
          <w:tcPr>
            <w:tcW w:w="16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5A3A6" w14:textId="77777777" w:rsidR="00635859" w:rsidRDefault="00635859" w:rsidP="00872815">
            <w:pPr>
              <w:widowControl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功能测试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3D559" w14:textId="77A89B65" w:rsidR="00635859" w:rsidRDefault="00CF0661" w:rsidP="00872815">
            <w:pPr>
              <w:widowControl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3</w:t>
            </w:r>
            <w:r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  <w:t>.6.0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_</w:t>
            </w:r>
            <w:r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  <w:t>a_alpha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版本测试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C7A19" w14:textId="0C6219C3" w:rsidR="00635859" w:rsidRDefault="00944E42" w:rsidP="00872815">
            <w:pPr>
              <w:widowControl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  <w:t>021.05.25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-</w:t>
            </w:r>
            <w:r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  <w:t>2021.06.05</w:t>
            </w:r>
          </w:p>
        </w:tc>
      </w:tr>
      <w:tr w:rsidR="00635859" w14:paraId="20597512" w14:textId="77777777" w:rsidTr="008948D8">
        <w:trPr>
          <w:trHeight w:val="267"/>
          <w:jc w:val="center"/>
        </w:trPr>
        <w:tc>
          <w:tcPr>
            <w:tcW w:w="166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919F315" w14:textId="77777777" w:rsidR="00635859" w:rsidRDefault="00635859" w:rsidP="00872815">
            <w:pPr>
              <w:widowControl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F49D8" w14:textId="09B001A0" w:rsidR="00635859" w:rsidRDefault="00CF0661" w:rsidP="00872815">
            <w:pPr>
              <w:widowControl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3</w:t>
            </w:r>
            <w:r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  <w:t>.6.0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_b</w:t>
            </w:r>
            <w:r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  <w:t>_alpha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版本测试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09573" w14:textId="5AB49B94" w:rsidR="00635859" w:rsidRDefault="00944E42" w:rsidP="00872815">
            <w:pPr>
              <w:widowControl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  <w:t>021.06.09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-</w:t>
            </w:r>
            <w:r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  <w:t>2021.08.08</w:t>
            </w:r>
          </w:p>
        </w:tc>
      </w:tr>
      <w:tr w:rsidR="00635859" w14:paraId="5EAD7A89" w14:textId="77777777" w:rsidTr="008948D8">
        <w:trPr>
          <w:trHeight w:val="267"/>
          <w:jc w:val="center"/>
        </w:trPr>
        <w:tc>
          <w:tcPr>
            <w:tcW w:w="166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2ECFA46" w14:textId="77777777" w:rsidR="00635859" w:rsidRDefault="00635859" w:rsidP="00872815">
            <w:pPr>
              <w:widowControl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A14E3" w14:textId="6790EB95" w:rsidR="00635859" w:rsidRDefault="00CF0661" w:rsidP="00872815">
            <w:pPr>
              <w:widowControl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3</w:t>
            </w:r>
            <w:r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  <w:t>.6.0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_</w:t>
            </w:r>
            <w:r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  <w:t>c_alpha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版本测试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030EA" w14:textId="28917775" w:rsidR="00635859" w:rsidRDefault="00944E42" w:rsidP="00872815">
            <w:pPr>
              <w:widowControl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  <w:t>021.08.13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-</w:t>
            </w:r>
            <w:r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  <w:t>2021.0</w:t>
            </w:r>
            <w:r w:rsidR="00846155"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  <w:t>8.31</w:t>
            </w:r>
          </w:p>
        </w:tc>
      </w:tr>
      <w:tr w:rsidR="00635859" w14:paraId="678F3724" w14:textId="77777777" w:rsidTr="008948D8">
        <w:trPr>
          <w:trHeight w:val="267"/>
          <w:jc w:val="center"/>
        </w:trPr>
        <w:tc>
          <w:tcPr>
            <w:tcW w:w="166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042C272" w14:textId="77777777" w:rsidR="00635859" w:rsidRDefault="00635859" w:rsidP="00872815">
            <w:pPr>
              <w:widowControl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A6B33" w14:textId="57E96503" w:rsidR="00635859" w:rsidRDefault="00CF0661" w:rsidP="00872815">
            <w:pPr>
              <w:widowControl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3</w:t>
            </w:r>
            <w:r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  <w:t>.6.0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_</w:t>
            </w:r>
            <w:r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  <w:t>d_alpha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版本测试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F70EC" w14:textId="309160D7" w:rsidR="00635859" w:rsidRDefault="00846155" w:rsidP="00872815">
            <w:pPr>
              <w:widowControl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  <w:t>021.09.03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-</w:t>
            </w:r>
            <w:r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  <w:t>2021.09.12</w:t>
            </w:r>
          </w:p>
        </w:tc>
      </w:tr>
      <w:tr w:rsidR="00635859" w14:paraId="0058BD31" w14:textId="77777777" w:rsidTr="00944E42">
        <w:trPr>
          <w:trHeight w:val="267"/>
          <w:jc w:val="center"/>
        </w:trPr>
        <w:tc>
          <w:tcPr>
            <w:tcW w:w="166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43435B" w14:textId="77777777" w:rsidR="00635859" w:rsidRDefault="00635859" w:rsidP="00872815">
            <w:pPr>
              <w:widowControl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C04C0" w14:textId="077A8DDC" w:rsidR="00635859" w:rsidRDefault="00CF0661" w:rsidP="00872815">
            <w:pPr>
              <w:widowControl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3</w:t>
            </w:r>
            <w:r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  <w:t>.6.0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_</w:t>
            </w:r>
            <w:r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  <w:t>e_alpha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版本测试</w:t>
            </w:r>
          </w:p>
        </w:tc>
        <w:tc>
          <w:tcPr>
            <w:tcW w:w="2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F1BFC" w14:textId="3DD0BA20" w:rsidR="00635859" w:rsidRDefault="00846155" w:rsidP="00872815">
            <w:pPr>
              <w:widowControl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  <w:t>021.09.14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-</w:t>
            </w:r>
            <w:r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  <w:t>2021.09.27</w:t>
            </w:r>
          </w:p>
        </w:tc>
      </w:tr>
      <w:tr w:rsidR="00944E42" w14:paraId="504B88EF" w14:textId="77777777" w:rsidTr="00944E42">
        <w:trPr>
          <w:trHeight w:val="267"/>
          <w:jc w:val="center"/>
        </w:trPr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6D2DE" w14:textId="77777777" w:rsidR="00944E42" w:rsidRDefault="00944E42" w:rsidP="00872815">
            <w:pPr>
              <w:widowControl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445A5" w14:textId="0970AF64" w:rsidR="00944E42" w:rsidRDefault="00944E42" w:rsidP="00872815">
            <w:pPr>
              <w:widowControl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3</w:t>
            </w:r>
            <w:r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  <w:t>.6.0_f_alpha&amp;3.6.0_g_alpha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版本回归问题</w:t>
            </w:r>
          </w:p>
        </w:tc>
        <w:tc>
          <w:tcPr>
            <w:tcW w:w="2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0B137" w14:textId="2AD5C6BB" w:rsidR="00944E42" w:rsidRDefault="00846155" w:rsidP="00872815">
            <w:pPr>
              <w:widowControl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 w:rsidRPr="000F4137"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</w:t>
            </w:r>
            <w:r w:rsidRPr="000F4137"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  <w:t>021.09.27</w:t>
            </w:r>
            <w:r w:rsidRPr="000F4137"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-</w:t>
            </w:r>
            <w:r w:rsidRPr="000F4137"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  <w:t>2021.09.</w:t>
            </w:r>
            <w:r w:rsidR="000F4137"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  <w:t>30</w:t>
            </w:r>
          </w:p>
        </w:tc>
      </w:tr>
    </w:tbl>
    <w:p w14:paraId="02DB52F2" w14:textId="77777777" w:rsidR="00635859" w:rsidRDefault="00635859" w:rsidP="00635859">
      <w:pPr>
        <w:spacing w:line="360" w:lineRule="auto"/>
        <w:ind w:firstLineChars="0"/>
      </w:pPr>
    </w:p>
    <w:p w14:paraId="419B271C" w14:textId="77777777" w:rsidR="001F0BE3" w:rsidRDefault="006420BF">
      <w:pPr>
        <w:pStyle w:val="2"/>
        <w:numPr>
          <w:ilvl w:val="1"/>
          <w:numId w:val="0"/>
        </w:numPr>
      </w:pPr>
      <w:bookmarkStart w:id="5" w:name="_Toc84942882"/>
      <w:r>
        <w:rPr>
          <w:rFonts w:hint="eastAsia"/>
        </w:rPr>
        <w:t xml:space="preserve">2.2 </w:t>
      </w:r>
      <w:r>
        <w:rPr>
          <w:rFonts w:hint="eastAsia"/>
        </w:rPr>
        <w:t>测试需求</w:t>
      </w:r>
      <w:bookmarkEnd w:id="5"/>
    </w:p>
    <w:p w14:paraId="7838440C" w14:textId="77777777" w:rsidR="001F0BE3" w:rsidRDefault="006420BF">
      <w:pPr>
        <w:pStyle w:val="3"/>
        <w:numPr>
          <w:ilvl w:val="2"/>
          <w:numId w:val="0"/>
        </w:numPr>
        <w:ind w:firstLineChars="100" w:firstLine="280"/>
      </w:pPr>
      <w:bookmarkStart w:id="6" w:name="_Toc84942883"/>
      <w:r>
        <w:rPr>
          <w:rFonts w:hint="eastAsia"/>
        </w:rPr>
        <w:t xml:space="preserve">2.2.1 </w:t>
      </w:r>
      <w:r>
        <w:rPr>
          <w:rFonts w:hint="eastAsia"/>
        </w:rPr>
        <w:t>需求覆盖的范围</w:t>
      </w:r>
      <w:bookmarkEnd w:id="6"/>
    </w:p>
    <w:p w14:paraId="21976943" w14:textId="6F42A3C5" w:rsidR="001F0BE3" w:rsidRDefault="006420BF">
      <w:pPr>
        <w:spacing w:line="360" w:lineRule="auto"/>
        <w:ind w:firstLine="360"/>
      </w:pPr>
      <w:r>
        <w:rPr>
          <w:rFonts w:hint="eastAsia"/>
        </w:rPr>
        <w:t>本次版本测试是基于</w:t>
      </w:r>
      <w:r w:rsidR="00257048">
        <w:rPr>
          <w:rFonts w:hint="eastAsia"/>
        </w:rPr>
        <w:t xml:space="preserve"> V3.6.0</w:t>
      </w:r>
      <w:r>
        <w:rPr>
          <w:rFonts w:hint="eastAsia"/>
        </w:rPr>
        <w:t>的版本基础上进行</w:t>
      </w:r>
      <w:r w:rsidR="00872CE5">
        <w:rPr>
          <w:rFonts w:hint="eastAsia"/>
        </w:rPr>
        <w:t>的回归</w:t>
      </w:r>
      <w:r>
        <w:rPr>
          <w:rFonts w:hint="eastAsia"/>
        </w:rPr>
        <w:t>测试，具体的需求描述不再罗列在这里，可以点击链接地址查看详细的描述。需求范围如下：</w:t>
      </w:r>
    </w:p>
    <w:p w14:paraId="48ADEE34" w14:textId="22DA3573" w:rsidR="001F0BE3" w:rsidRDefault="001F0BE3">
      <w:pPr>
        <w:ind w:firstLineChars="0" w:firstLine="0"/>
        <w:jc w:val="center"/>
        <w:rPr>
          <w:sz w:val="16"/>
          <w:szCs w:val="21"/>
        </w:rPr>
      </w:pPr>
    </w:p>
    <w:tbl>
      <w:tblPr>
        <w:tblW w:w="886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1"/>
        <w:gridCol w:w="6112"/>
        <w:gridCol w:w="1633"/>
      </w:tblGrid>
      <w:tr w:rsidR="001F0BE3" w14:paraId="36AC726A" w14:textId="77777777">
        <w:trPr>
          <w:trHeight w:val="144"/>
          <w:jc w:val="center"/>
        </w:trPr>
        <w:tc>
          <w:tcPr>
            <w:tcW w:w="1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 w:themeFill="background1" w:themeFillShade="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9829F0" w14:textId="77777777" w:rsidR="001F0BE3" w:rsidRDefault="006420BF">
            <w:pPr>
              <w:ind w:firstLineChars="0" w:firstLine="0"/>
              <w:jc w:val="center"/>
            </w:pPr>
            <w:r>
              <w:rPr>
                <w:b/>
                <w:bCs/>
              </w:rPr>
              <w:t>编号</w:t>
            </w:r>
          </w:p>
        </w:tc>
        <w:tc>
          <w:tcPr>
            <w:tcW w:w="6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 w:themeFill="background1" w:themeFillShade="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8DCF5B" w14:textId="77777777" w:rsidR="001F0BE3" w:rsidRDefault="006420BF">
            <w:pPr>
              <w:ind w:firstLineChars="0" w:firstLine="0"/>
              <w:jc w:val="center"/>
            </w:pPr>
            <w:r>
              <w:rPr>
                <w:b/>
                <w:bCs/>
              </w:rPr>
              <w:t>需求描述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 w:themeFill="background1" w:themeFillShade="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589081" w14:textId="77777777" w:rsidR="001F0BE3" w:rsidRDefault="006420BF">
            <w:pPr>
              <w:ind w:firstLineChars="0" w:firstLine="0"/>
              <w:jc w:val="center"/>
            </w:pPr>
            <w:r>
              <w:rPr>
                <w:b/>
                <w:bCs/>
              </w:rPr>
              <w:t>发布版本</w:t>
            </w:r>
          </w:p>
        </w:tc>
      </w:tr>
      <w:tr w:rsidR="001F0BE3" w14:paraId="18EE9511" w14:textId="77777777">
        <w:trPr>
          <w:trHeight w:val="364"/>
          <w:jc w:val="center"/>
        </w:trPr>
        <w:tc>
          <w:tcPr>
            <w:tcW w:w="1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AE2646" w14:textId="77777777" w:rsidR="001F0BE3" w:rsidRDefault="006420BF">
            <w:pPr>
              <w:ind w:firstLineChars="0" w:firstLine="0"/>
              <w:jc w:val="center"/>
            </w:pPr>
            <w:r>
              <w:t>1</w:t>
            </w:r>
          </w:p>
        </w:tc>
        <w:tc>
          <w:tcPr>
            <w:tcW w:w="6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00F3DC" w14:textId="2094449E" w:rsidR="001F0BE3" w:rsidRDefault="00E6701C">
            <w:pPr>
              <w:ind w:firstLineChars="0" w:firstLine="0"/>
              <w:jc w:val="left"/>
              <w:rPr>
                <w:rStyle w:val="ad"/>
                <w:rFonts w:ascii="微软雅黑" w:hAnsi="微软雅黑" w:cs="宋体"/>
                <w:kern w:val="0"/>
                <w:sz w:val="16"/>
                <w:szCs w:val="16"/>
              </w:rPr>
            </w:pPr>
            <w:hyperlink r:id="rId17" w:history="1">
              <w:r w:rsidR="007D4078" w:rsidRPr="007D4078">
                <w:rPr>
                  <w:rStyle w:val="ad"/>
                  <w:rFonts w:ascii="微软雅黑" w:hAnsi="微软雅黑" w:cs="宋体"/>
                  <w:kern w:val="0"/>
                  <w:sz w:val="16"/>
                  <w:szCs w:val="16"/>
                </w:rPr>
                <w:t>v3.6.0版本需求</w:t>
              </w:r>
            </w:hyperlink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983322" w14:textId="5B47748D" w:rsidR="001F0BE3" w:rsidRDefault="00257048">
            <w:pPr>
              <w:ind w:firstLineChars="0" w:firstLine="0"/>
              <w:jc w:val="center"/>
            </w:pPr>
            <w:r>
              <w:rPr>
                <w:rFonts w:hint="eastAsia"/>
              </w:rPr>
              <w:t xml:space="preserve"> V3.6.0</w:t>
            </w:r>
          </w:p>
        </w:tc>
      </w:tr>
    </w:tbl>
    <w:p w14:paraId="13D96E71" w14:textId="77777777" w:rsidR="001F0BE3" w:rsidRDefault="006420BF">
      <w:pPr>
        <w:pStyle w:val="3"/>
        <w:numPr>
          <w:ilvl w:val="2"/>
          <w:numId w:val="0"/>
        </w:numPr>
        <w:ind w:firstLineChars="100" w:firstLine="280"/>
      </w:pPr>
      <w:bookmarkStart w:id="7" w:name="_Toc84942884"/>
      <w:r>
        <w:rPr>
          <w:rFonts w:hint="eastAsia"/>
        </w:rPr>
        <w:t xml:space="preserve">2.2.2 </w:t>
      </w:r>
      <w:r>
        <w:rPr>
          <w:rFonts w:hint="eastAsia"/>
        </w:rPr>
        <w:t>需求的测试结果</w:t>
      </w:r>
      <w:bookmarkEnd w:id="7"/>
    </w:p>
    <w:p w14:paraId="49C241F8" w14:textId="28CD9074" w:rsidR="008E42A5" w:rsidRDefault="006420BF">
      <w:pPr>
        <w:pStyle w:val="af"/>
        <w:numPr>
          <w:ilvl w:val="0"/>
          <w:numId w:val="4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需求总体状态</w:t>
      </w:r>
      <w:r w:rsidR="008E42A5">
        <w:rPr>
          <w:rFonts w:hint="eastAsia"/>
          <w:b/>
        </w:rPr>
        <w:t>（</w:t>
      </w:r>
      <w:r w:rsidR="00632CDA">
        <w:rPr>
          <w:rFonts w:hint="eastAsia"/>
          <w:b/>
          <w:color w:val="FF0000"/>
        </w:rPr>
        <w:t>失败</w:t>
      </w:r>
      <w:r w:rsidR="008E42A5">
        <w:rPr>
          <w:rFonts w:hint="eastAsia"/>
          <w:b/>
          <w:color w:val="FF0000"/>
        </w:rPr>
        <w:t>标准：</w:t>
      </w:r>
      <w:r w:rsidR="008E42A5" w:rsidRPr="00E16801">
        <w:rPr>
          <w:rFonts w:hint="eastAsia"/>
          <w:b/>
          <w:color w:val="FF0000"/>
        </w:rPr>
        <w:t>某个功能有一条用例失败，则此需求失败</w:t>
      </w:r>
      <w:r w:rsidR="008E42A5">
        <w:rPr>
          <w:rFonts w:hint="eastAsia"/>
          <w:b/>
        </w:rPr>
        <w:t>）</w:t>
      </w:r>
    </w:p>
    <w:p w14:paraId="74F47F42" w14:textId="0AED7730" w:rsidR="00713C6F" w:rsidRPr="003F71FD" w:rsidRDefault="00A41E66" w:rsidP="00A41E66">
      <w:pPr>
        <w:spacing w:line="360" w:lineRule="auto"/>
        <w:ind w:firstLineChars="0"/>
        <w:jc w:val="left"/>
        <w:rPr>
          <w:b/>
          <w:sz w:val="20"/>
          <w:szCs w:val="24"/>
        </w:rPr>
      </w:pPr>
      <w:r w:rsidRPr="003F71FD">
        <w:rPr>
          <w:rFonts w:hint="eastAsia"/>
          <w:b/>
          <w:sz w:val="20"/>
          <w:szCs w:val="24"/>
        </w:rPr>
        <w:t>X</w:t>
      </w:r>
      <w:r w:rsidRPr="003F71FD">
        <w:rPr>
          <w:b/>
          <w:sz w:val="20"/>
          <w:szCs w:val="24"/>
        </w:rPr>
        <w:t>B:</w:t>
      </w:r>
    </w:p>
    <w:p w14:paraId="0A6EFD8B" w14:textId="53A31F96" w:rsidR="00A41E66" w:rsidRPr="003F71FD" w:rsidRDefault="00AC657A" w:rsidP="00A41E66">
      <w:pPr>
        <w:spacing w:line="360" w:lineRule="auto"/>
        <w:ind w:firstLineChars="0"/>
        <w:rPr>
          <w:bCs/>
          <w:sz w:val="20"/>
          <w:szCs w:val="24"/>
        </w:rPr>
      </w:pPr>
      <w:r w:rsidRPr="00AC657A">
        <w:rPr>
          <w:bCs/>
          <w:noProof/>
          <w:sz w:val="20"/>
          <w:szCs w:val="24"/>
        </w:rPr>
        <w:drawing>
          <wp:inline distT="0" distB="0" distL="0" distR="0" wp14:anchorId="1166D69C" wp14:editId="4556E324">
            <wp:extent cx="2611582" cy="182609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3628" cy="183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18EF" w:rsidRPr="009718EF">
        <w:rPr>
          <w:noProof/>
        </w:rPr>
        <w:t xml:space="preserve"> </w:t>
      </w:r>
      <w:r w:rsidR="009718EF">
        <w:rPr>
          <w:noProof/>
        </w:rPr>
        <w:drawing>
          <wp:inline distT="0" distB="0" distL="0" distR="0" wp14:anchorId="61172345" wp14:editId="2F7329C5">
            <wp:extent cx="2616725" cy="1890852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8279" cy="189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1C52" w14:textId="49051794" w:rsidR="009718EF" w:rsidRDefault="009718EF" w:rsidP="00713C6F">
      <w:pPr>
        <w:spacing w:line="360" w:lineRule="auto"/>
        <w:ind w:firstLineChars="0"/>
        <w:rPr>
          <w:b/>
          <w:sz w:val="20"/>
          <w:szCs w:val="24"/>
        </w:rPr>
      </w:pPr>
    </w:p>
    <w:p w14:paraId="63666D05" w14:textId="6B713400" w:rsidR="008B5C71" w:rsidRDefault="008B5C71" w:rsidP="00713C6F">
      <w:pPr>
        <w:spacing w:line="360" w:lineRule="auto"/>
        <w:ind w:firstLineChars="0"/>
        <w:rPr>
          <w:b/>
          <w:sz w:val="20"/>
          <w:szCs w:val="24"/>
        </w:rPr>
      </w:pPr>
    </w:p>
    <w:p w14:paraId="70E4E65F" w14:textId="77777777" w:rsidR="008B5C71" w:rsidRDefault="008B5C71" w:rsidP="00713C6F">
      <w:pPr>
        <w:spacing w:line="360" w:lineRule="auto"/>
        <w:ind w:firstLineChars="0"/>
        <w:rPr>
          <w:b/>
          <w:sz w:val="20"/>
          <w:szCs w:val="24"/>
        </w:rPr>
      </w:pPr>
    </w:p>
    <w:p w14:paraId="3EC515E7" w14:textId="503EC400" w:rsidR="00C713F5" w:rsidRPr="003F71FD" w:rsidRDefault="00A41E66" w:rsidP="00713C6F">
      <w:pPr>
        <w:spacing w:line="360" w:lineRule="auto"/>
        <w:ind w:firstLineChars="0"/>
        <w:rPr>
          <w:b/>
          <w:sz w:val="20"/>
          <w:szCs w:val="24"/>
        </w:rPr>
      </w:pPr>
      <w:r w:rsidRPr="003F71FD">
        <w:rPr>
          <w:rFonts w:hint="eastAsia"/>
          <w:b/>
          <w:sz w:val="20"/>
          <w:szCs w:val="24"/>
        </w:rPr>
        <w:t>P</w:t>
      </w:r>
      <w:r w:rsidRPr="003F71FD">
        <w:rPr>
          <w:b/>
          <w:sz w:val="20"/>
          <w:szCs w:val="24"/>
        </w:rPr>
        <w:t>CB4:</w:t>
      </w:r>
    </w:p>
    <w:p w14:paraId="74E100DB" w14:textId="4811C9EA" w:rsidR="00A41E66" w:rsidRPr="00A41E66" w:rsidRDefault="008B5C71" w:rsidP="009718EF">
      <w:pPr>
        <w:spacing w:line="360" w:lineRule="auto"/>
        <w:ind w:firstLineChars="0" w:firstLine="0"/>
        <w:rPr>
          <w:b/>
        </w:rPr>
      </w:pPr>
      <w:r>
        <w:rPr>
          <w:noProof/>
        </w:rPr>
        <w:drawing>
          <wp:inline distT="0" distB="0" distL="0" distR="0" wp14:anchorId="51BBDCC8" wp14:editId="52BEF42A">
            <wp:extent cx="2924175" cy="162308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37154" cy="163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C8D9DA" wp14:editId="6D7BFFBB">
            <wp:extent cx="2731376" cy="1600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31617" cy="160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C1C9B" w14:textId="77777777" w:rsidR="008B5C71" w:rsidRDefault="008B5C71" w:rsidP="00A41E66">
      <w:pPr>
        <w:spacing w:line="360" w:lineRule="auto"/>
        <w:ind w:firstLineChars="0"/>
        <w:rPr>
          <w:b/>
          <w:sz w:val="20"/>
          <w:szCs w:val="24"/>
        </w:rPr>
      </w:pPr>
    </w:p>
    <w:p w14:paraId="120258BF" w14:textId="77777777" w:rsidR="008B5C71" w:rsidRDefault="008B5C71" w:rsidP="00A41E66">
      <w:pPr>
        <w:spacing w:line="360" w:lineRule="auto"/>
        <w:ind w:firstLineChars="0"/>
        <w:rPr>
          <w:b/>
          <w:sz w:val="20"/>
          <w:szCs w:val="24"/>
        </w:rPr>
      </w:pPr>
    </w:p>
    <w:p w14:paraId="22962D2D" w14:textId="77777777" w:rsidR="008B5C71" w:rsidRDefault="008B5C71" w:rsidP="00A41E66">
      <w:pPr>
        <w:spacing w:line="360" w:lineRule="auto"/>
        <w:ind w:firstLineChars="0"/>
        <w:rPr>
          <w:b/>
          <w:sz w:val="20"/>
          <w:szCs w:val="24"/>
        </w:rPr>
      </w:pPr>
    </w:p>
    <w:p w14:paraId="5601A6D5" w14:textId="7F134DA2" w:rsidR="00846E28" w:rsidRPr="003F71FD" w:rsidRDefault="00A41E66" w:rsidP="00A41E66">
      <w:pPr>
        <w:spacing w:line="360" w:lineRule="auto"/>
        <w:ind w:firstLineChars="0"/>
        <w:rPr>
          <w:b/>
          <w:sz w:val="20"/>
          <w:szCs w:val="24"/>
        </w:rPr>
      </w:pPr>
      <w:r w:rsidRPr="003F71FD">
        <w:rPr>
          <w:rFonts w:hint="eastAsia"/>
          <w:b/>
          <w:sz w:val="20"/>
          <w:szCs w:val="24"/>
        </w:rPr>
        <w:lastRenderedPageBreak/>
        <w:t>P</w:t>
      </w:r>
      <w:r w:rsidRPr="003F71FD">
        <w:rPr>
          <w:b/>
          <w:sz w:val="20"/>
          <w:szCs w:val="24"/>
        </w:rPr>
        <w:t>CB3:</w:t>
      </w:r>
    </w:p>
    <w:p w14:paraId="667C9B63" w14:textId="26D95AA3" w:rsidR="008B5C71" w:rsidRDefault="008B5C71" w:rsidP="009718EF">
      <w:pPr>
        <w:spacing w:line="360" w:lineRule="auto"/>
        <w:ind w:firstLineChars="0" w:firstLine="0"/>
        <w:rPr>
          <w:b/>
        </w:rPr>
      </w:pPr>
      <w:r>
        <w:rPr>
          <w:noProof/>
        </w:rPr>
        <w:drawing>
          <wp:inline distT="0" distB="0" distL="0" distR="0" wp14:anchorId="7B76F215" wp14:editId="669DA663">
            <wp:extent cx="2886177" cy="1561158"/>
            <wp:effectExtent l="0" t="0" r="0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22035" cy="158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D04416" wp14:editId="11A79B3E">
            <wp:extent cx="2877438" cy="158317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06186" cy="159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252D1" w14:textId="77777777" w:rsidR="008B5C71" w:rsidRDefault="008B5C71" w:rsidP="009718EF">
      <w:pPr>
        <w:spacing w:line="360" w:lineRule="auto"/>
        <w:ind w:firstLineChars="0" w:firstLine="0"/>
        <w:rPr>
          <w:b/>
        </w:rPr>
      </w:pPr>
    </w:p>
    <w:p w14:paraId="6A0F2D2A" w14:textId="06939F1F" w:rsidR="009718EF" w:rsidRPr="009718EF" w:rsidRDefault="009718EF" w:rsidP="009718EF">
      <w:pPr>
        <w:spacing w:line="360" w:lineRule="auto"/>
        <w:ind w:firstLineChars="0" w:firstLine="0"/>
        <w:rPr>
          <w:b/>
        </w:rPr>
      </w:pPr>
    </w:p>
    <w:p w14:paraId="1EAA33EF" w14:textId="43BDF93B" w:rsidR="001F0BE3" w:rsidRPr="009718EF" w:rsidRDefault="00084B7F" w:rsidP="009718EF">
      <w:pPr>
        <w:pStyle w:val="af"/>
        <w:numPr>
          <w:ilvl w:val="0"/>
          <w:numId w:val="4"/>
        </w:numPr>
        <w:spacing w:line="360" w:lineRule="auto"/>
        <w:ind w:firstLineChars="0"/>
        <w:rPr>
          <w:b/>
        </w:rPr>
      </w:pPr>
      <w:r w:rsidRPr="009718EF">
        <w:rPr>
          <w:rFonts w:hint="eastAsia"/>
          <w:b/>
        </w:rPr>
        <w:t>失败</w:t>
      </w:r>
      <w:r w:rsidR="006420BF" w:rsidRPr="009718EF">
        <w:rPr>
          <w:rFonts w:hint="eastAsia"/>
          <w:b/>
        </w:rPr>
        <w:t>的需求列表</w:t>
      </w:r>
    </w:p>
    <w:p w14:paraId="02972A66" w14:textId="59BCC4A5" w:rsidR="001F0BE3" w:rsidRPr="003F71FD" w:rsidRDefault="003F71FD" w:rsidP="003F71FD">
      <w:pPr>
        <w:pStyle w:val="af"/>
        <w:ind w:firstLineChars="0" w:firstLine="0"/>
        <w:rPr>
          <w:b/>
          <w:bCs/>
          <w:sz w:val="20"/>
          <w:szCs w:val="24"/>
        </w:rPr>
      </w:pPr>
      <w:r w:rsidRPr="003F71FD">
        <w:rPr>
          <w:rFonts w:hint="eastAsia"/>
          <w:b/>
          <w:bCs/>
          <w:sz w:val="20"/>
          <w:szCs w:val="24"/>
        </w:rPr>
        <w:t>X</w:t>
      </w:r>
      <w:r w:rsidRPr="003F71FD">
        <w:rPr>
          <w:b/>
          <w:bCs/>
          <w:sz w:val="20"/>
          <w:szCs w:val="24"/>
        </w:rPr>
        <w:t>B:</w:t>
      </w:r>
    </w:p>
    <w:p w14:paraId="03CCF0D9" w14:textId="2FFD4422" w:rsidR="003F71FD" w:rsidRPr="003F71FD" w:rsidRDefault="00AC657A" w:rsidP="003F71FD">
      <w:pPr>
        <w:pStyle w:val="af"/>
        <w:ind w:firstLineChars="0" w:firstLine="0"/>
        <w:rPr>
          <w:b/>
          <w:bCs/>
          <w:sz w:val="20"/>
          <w:szCs w:val="24"/>
        </w:rPr>
      </w:pPr>
      <w:r w:rsidRPr="00AC657A">
        <w:rPr>
          <w:b/>
          <w:bCs/>
          <w:noProof/>
          <w:sz w:val="20"/>
          <w:szCs w:val="24"/>
        </w:rPr>
        <w:drawing>
          <wp:inline distT="0" distB="0" distL="0" distR="0" wp14:anchorId="222B945C" wp14:editId="62EF59C0">
            <wp:extent cx="5796280" cy="108204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1C8AC" w14:textId="77777777" w:rsidR="00E60D9F" w:rsidRDefault="00E60D9F" w:rsidP="003F71FD">
      <w:pPr>
        <w:pStyle w:val="af"/>
        <w:ind w:firstLineChars="0" w:firstLine="0"/>
        <w:rPr>
          <w:b/>
          <w:bCs/>
          <w:sz w:val="20"/>
          <w:szCs w:val="24"/>
        </w:rPr>
      </w:pPr>
    </w:p>
    <w:p w14:paraId="5825B05A" w14:textId="7CB844BC" w:rsidR="00084B7F" w:rsidRPr="003F71FD" w:rsidRDefault="003F71FD" w:rsidP="003F71FD">
      <w:pPr>
        <w:pStyle w:val="af"/>
        <w:ind w:firstLineChars="0" w:firstLine="0"/>
        <w:rPr>
          <w:b/>
          <w:bCs/>
          <w:sz w:val="20"/>
          <w:szCs w:val="24"/>
        </w:rPr>
      </w:pPr>
      <w:r w:rsidRPr="003F71FD">
        <w:rPr>
          <w:rFonts w:hint="eastAsia"/>
          <w:b/>
          <w:bCs/>
          <w:sz w:val="20"/>
          <w:szCs w:val="24"/>
        </w:rPr>
        <w:t>P</w:t>
      </w:r>
      <w:r w:rsidRPr="003F71FD">
        <w:rPr>
          <w:b/>
          <w:bCs/>
          <w:sz w:val="20"/>
          <w:szCs w:val="24"/>
        </w:rPr>
        <w:t>CB4:</w:t>
      </w:r>
    </w:p>
    <w:p w14:paraId="08E31C67" w14:textId="6C51BAAA" w:rsidR="003F71FD" w:rsidRPr="003F71FD" w:rsidRDefault="003F71FD" w:rsidP="003F71FD">
      <w:pPr>
        <w:pStyle w:val="af"/>
        <w:ind w:firstLineChars="0" w:firstLine="0"/>
        <w:rPr>
          <w:b/>
          <w:bCs/>
          <w:sz w:val="16"/>
          <w:szCs w:val="21"/>
        </w:rPr>
      </w:pPr>
      <w:r w:rsidRPr="003F71FD">
        <w:rPr>
          <w:b/>
          <w:bCs/>
          <w:noProof/>
          <w:sz w:val="16"/>
          <w:szCs w:val="21"/>
        </w:rPr>
        <w:drawing>
          <wp:inline distT="0" distB="0" distL="0" distR="0" wp14:anchorId="16730944" wp14:editId="5C7F1374">
            <wp:extent cx="5796280" cy="12052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7A804" w14:textId="77777777" w:rsidR="00E60D9F" w:rsidRDefault="00E60D9F" w:rsidP="003F71FD">
      <w:pPr>
        <w:pStyle w:val="af"/>
        <w:ind w:firstLineChars="0" w:firstLine="0"/>
        <w:rPr>
          <w:b/>
          <w:bCs/>
          <w:sz w:val="20"/>
          <w:szCs w:val="24"/>
        </w:rPr>
      </w:pPr>
    </w:p>
    <w:p w14:paraId="7C4244F9" w14:textId="44EC495F" w:rsidR="001F0BE3" w:rsidRPr="003F71FD" w:rsidRDefault="003F71FD" w:rsidP="003F71FD">
      <w:pPr>
        <w:pStyle w:val="af"/>
        <w:ind w:firstLineChars="0" w:firstLine="0"/>
        <w:rPr>
          <w:b/>
          <w:bCs/>
          <w:sz w:val="20"/>
          <w:szCs w:val="24"/>
        </w:rPr>
      </w:pPr>
      <w:r w:rsidRPr="003F71FD">
        <w:rPr>
          <w:rFonts w:hint="eastAsia"/>
          <w:b/>
          <w:bCs/>
          <w:sz w:val="20"/>
          <w:szCs w:val="24"/>
        </w:rPr>
        <w:t>P</w:t>
      </w:r>
      <w:r w:rsidRPr="003F71FD">
        <w:rPr>
          <w:b/>
          <w:bCs/>
          <w:sz w:val="20"/>
          <w:szCs w:val="24"/>
        </w:rPr>
        <w:t>CB3:</w:t>
      </w:r>
    </w:p>
    <w:p w14:paraId="0F10679F" w14:textId="2ADC093B" w:rsidR="003F71FD" w:rsidRDefault="003F71FD" w:rsidP="003F71FD">
      <w:pPr>
        <w:pStyle w:val="af"/>
        <w:ind w:firstLineChars="0" w:firstLine="0"/>
        <w:rPr>
          <w:b/>
          <w:bCs/>
          <w:sz w:val="16"/>
          <w:szCs w:val="21"/>
        </w:rPr>
      </w:pPr>
      <w:r w:rsidRPr="003F71FD">
        <w:rPr>
          <w:b/>
          <w:bCs/>
          <w:noProof/>
          <w:sz w:val="16"/>
          <w:szCs w:val="21"/>
        </w:rPr>
        <w:drawing>
          <wp:inline distT="0" distB="0" distL="0" distR="0" wp14:anchorId="4F97EC22" wp14:editId="71C7E3BE">
            <wp:extent cx="5796280" cy="11849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AE27E" w14:textId="77777777" w:rsidR="003F71FD" w:rsidRPr="003F71FD" w:rsidRDefault="003F71FD" w:rsidP="003F71FD">
      <w:pPr>
        <w:pStyle w:val="af"/>
        <w:ind w:firstLineChars="0" w:firstLine="0"/>
        <w:rPr>
          <w:b/>
          <w:bCs/>
          <w:sz w:val="16"/>
          <w:szCs w:val="21"/>
        </w:rPr>
      </w:pPr>
    </w:p>
    <w:p w14:paraId="4083F2F9" w14:textId="279EC2FA" w:rsidR="00E60D9F" w:rsidRDefault="00E60D9F" w:rsidP="00E60D9F">
      <w:pPr>
        <w:spacing w:line="360" w:lineRule="auto"/>
        <w:ind w:firstLineChars="0"/>
        <w:rPr>
          <w:b/>
        </w:rPr>
      </w:pPr>
    </w:p>
    <w:p w14:paraId="10AAB5E8" w14:textId="00114AE5" w:rsidR="009718EF" w:rsidRDefault="009718EF" w:rsidP="00E60D9F">
      <w:pPr>
        <w:spacing w:line="360" w:lineRule="auto"/>
        <w:ind w:firstLineChars="0"/>
        <w:rPr>
          <w:b/>
        </w:rPr>
      </w:pPr>
    </w:p>
    <w:p w14:paraId="3272DCDA" w14:textId="7B8F70BC" w:rsidR="009718EF" w:rsidRDefault="009718EF" w:rsidP="00E60D9F">
      <w:pPr>
        <w:spacing w:line="360" w:lineRule="auto"/>
        <w:ind w:firstLineChars="0"/>
        <w:rPr>
          <w:b/>
        </w:rPr>
      </w:pPr>
    </w:p>
    <w:p w14:paraId="48E4C618" w14:textId="0B9072D8" w:rsidR="009718EF" w:rsidRDefault="009718EF" w:rsidP="00E60D9F">
      <w:pPr>
        <w:spacing w:line="360" w:lineRule="auto"/>
        <w:ind w:firstLineChars="0"/>
        <w:rPr>
          <w:b/>
        </w:rPr>
      </w:pPr>
    </w:p>
    <w:p w14:paraId="3F928011" w14:textId="7247DD78" w:rsidR="009718EF" w:rsidRDefault="009718EF" w:rsidP="00E60D9F">
      <w:pPr>
        <w:spacing w:line="360" w:lineRule="auto"/>
        <w:ind w:firstLineChars="0"/>
        <w:rPr>
          <w:b/>
        </w:rPr>
      </w:pPr>
    </w:p>
    <w:p w14:paraId="4A0847DE" w14:textId="3AB9F27B" w:rsidR="009718EF" w:rsidRDefault="009718EF" w:rsidP="00E60D9F">
      <w:pPr>
        <w:spacing w:line="360" w:lineRule="auto"/>
        <w:ind w:firstLineChars="0"/>
        <w:rPr>
          <w:b/>
        </w:rPr>
      </w:pPr>
    </w:p>
    <w:p w14:paraId="0A982291" w14:textId="0972CBE7" w:rsidR="009718EF" w:rsidRDefault="009718EF" w:rsidP="00E60D9F">
      <w:pPr>
        <w:spacing w:line="360" w:lineRule="auto"/>
        <w:ind w:firstLineChars="0"/>
        <w:rPr>
          <w:b/>
        </w:rPr>
      </w:pPr>
    </w:p>
    <w:p w14:paraId="14050B60" w14:textId="20922D08" w:rsidR="009718EF" w:rsidRDefault="009718EF" w:rsidP="00E60D9F">
      <w:pPr>
        <w:spacing w:line="360" w:lineRule="auto"/>
        <w:ind w:firstLineChars="0"/>
        <w:rPr>
          <w:b/>
        </w:rPr>
      </w:pPr>
    </w:p>
    <w:p w14:paraId="22D64681" w14:textId="115B77FE" w:rsidR="009718EF" w:rsidRDefault="009718EF" w:rsidP="00E60D9F">
      <w:pPr>
        <w:spacing w:line="360" w:lineRule="auto"/>
        <w:ind w:firstLineChars="0"/>
        <w:rPr>
          <w:b/>
        </w:rPr>
      </w:pPr>
    </w:p>
    <w:p w14:paraId="7D16F66E" w14:textId="74F8CBC6" w:rsidR="009718EF" w:rsidRDefault="009718EF" w:rsidP="00E60D9F">
      <w:pPr>
        <w:spacing w:line="360" w:lineRule="auto"/>
        <w:ind w:firstLineChars="0"/>
        <w:rPr>
          <w:b/>
        </w:rPr>
      </w:pPr>
    </w:p>
    <w:p w14:paraId="07AE67D7" w14:textId="77777777" w:rsidR="009718EF" w:rsidRPr="00E60D9F" w:rsidRDefault="009718EF" w:rsidP="00E60D9F">
      <w:pPr>
        <w:spacing w:line="360" w:lineRule="auto"/>
        <w:ind w:firstLineChars="0"/>
        <w:rPr>
          <w:b/>
        </w:rPr>
      </w:pPr>
    </w:p>
    <w:p w14:paraId="155CEDF6" w14:textId="4F0086A0" w:rsidR="001F0BE3" w:rsidRDefault="006420BF">
      <w:pPr>
        <w:pStyle w:val="af"/>
        <w:numPr>
          <w:ilvl w:val="0"/>
          <w:numId w:val="4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lastRenderedPageBreak/>
        <w:t>需求</w:t>
      </w:r>
      <w:r w:rsidR="00BE493A">
        <w:rPr>
          <w:rFonts w:hint="eastAsia"/>
          <w:b/>
        </w:rPr>
        <w:t>失败</w:t>
      </w:r>
      <w:r>
        <w:rPr>
          <w:rFonts w:hint="eastAsia"/>
          <w:b/>
        </w:rPr>
        <w:t>的原因</w:t>
      </w:r>
    </w:p>
    <w:p w14:paraId="2921B755" w14:textId="31EFB901" w:rsidR="001F0BE3" w:rsidRDefault="003F71FD" w:rsidP="003F71FD">
      <w:pPr>
        <w:pStyle w:val="af"/>
        <w:ind w:firstLineChars="0" w:firstLine="0"/>
        <w:rPr>
          <w:b/>
          <w:bCs/>
          <w:sz w:val="20"/>
          <w:szCs w:val="24"/>
        </w:rPr>
      </w:pPr>
      <w:r w:rsidRPr="003F71FD">
        <w:rPr>
          <w:rFonts w:hint="eastAsia"/>
          <w:b/>
          <w:bCs/>
          <w:sz w:val="20"/>
          <w:szCs w:val="24"/>
        </w:rPr>
        <w:t>X</w:t>
      </w:r>
      <w:r w:rsidRPr="003F71FD">
        <w:rPr>
          <w:b/>
          <w:bCs/>
          <w:sz w:val="20"/>
          <w:szCs w:val="24"/>
        </w:rPr>
        <w:t>B:</w:t>
      </w:r>
    </w:p>
    <w:p w14:paraId="54992AB6" w14:textId="60FA38B1" w:rsidR="003F71FD" w:rsidRPr="003F71FD" w:rsidRDefault="00AC657A" w:rsidP="003F71FD">
      <w:pPr>
        <w:pStyle w:val="af"/>
        <w:ind w:firstLineChars="0" w:firstLine="0"/>
        <w:rPr>
          <w:b/>
          <w:bCs/>
          <w:sz w:val="20"/>
          <w:szCs w:val="24"/>
        </w:rPr>
      </w:pPr>
      <w:r w:rsidRPr="00AC657A">
        <w:rPr>
          <w:b/>
          <w:bCs/>
          <w:noProof/>
          <w:sz w:val="20"/>
          <w:szCs w:val="24"/>
        </w:rPr>
        <w:drawing>
          <wp:inline distT="0" distB="0" distL="0" distR="0" wp14:anchorId="7A5DBAFC" wp14:editId="2E50F7FB">
            <wp:extent cx="5796280" cy="2259965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B3C13" w14:textId="77777777" w:rsidR="00E60D9F" w:rsidRDefault="00E60D9F" w:rsidP="003F71FD">
      <w:pPr>
        <w:pStyle w:val="af"/>
        <w:ind w:firstLineChars="0" w:firstLine="0"/>
        <w:rPr>
          <w:b/>
          <w:bCs/>
          <w:sz w:val="20"/>
          <w:szCs w:val="24"/>
        </w:rPr>
      </w:pPr>
    </w:p>
    <w:p w14:paraId="49DC5454" w14:textId="210D0024" w:rsidR="003F71FD" w:rsidRDefault="003F71FD" w:rsidP="003F71FD">
      <w:pPr>
        <w:pStyle w:val="af"/>
        <w:ind w:firstLineChars="0" w:firstLine="0"/>
        <w:rPr>
          <w:b/>
          <w:bCs/>
          <w:sz w:val="20"/>
          <w:szCs w:val="24"/>
        </w:rPr>
      </w:pPr>
      <w:r w:rsidRPr="003F71FD">
        <w:rPr>
          <w:rFonts w:hint="eastAsia"/>
          <w:b/>
          <w:bCs/>
          <w:sz w:val="20"/>
          <w:szCs w:val="24"/>
        </w:rPr>
        <w:t>P</w:t>
      </w:r>
      <w:r w:rsidRPr="003F71FD">
        <w:rPr>
          <w:b/>
          <w:bCs/>
          <w:sz w:val="20"/>
          <w:szCs w:val="24"/>
        </w:rPr>
        <w:t>CB4:</w:t>
      </w:r>
    </w:p>
    <w:p w14:paraId="45B0CE02" w14:textId="315CA0C8" w:rsidR="003F71FD" w:rsidRPr="003F71FD" w:rsidRDefault="00EB650F" w:rsidP="003F71FD">
      <w:pPr>
        <w:pStyle w:val="af"/>
        <w:ind w:firstLineChars="0" w:firstLine="0"/>
        <w:rPr>
          <w:b/>
          <w:bCs/>
          <w:sz w:val="20"/>
          <w:szCs w:val="24"/>
        </w:rPr>
      </w:pPr>
      <w:r w:rsidRPr="00EB650F">
        <w:rPr>
          <w:b/>
          <w:bCs/>
          <w:noProof/>
          <w:sz w:val="20"/>
          <w:szCs w:val="24"/>
        </w:rPr>
        <w:drawing>
          <wp:inline distT="0" distB="0" distL="0" distR="0" wp14:anchorId="4990E828" wp14:editId="65E74875">
            <wp:extent cx="5796280" cy="1617345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DBA8B" w14:textId="77777777" w:rsidR="00E60D9F" w:rsidRDefault="00E60D9F" w:rsidP="003F71FD">
      <w:pPr>
        <w:pStyle w:val="af"/>
        <w:ind w:firstLineChars="0" w:firstLine="0"/>
        <w:rPr>
          <w:b/>
          <w:bCs/>
          <w:sz w:val="20"/>
          <w:szCs w:val="24"/>
        </w:rPr>
      </w:pPr>
    </w:p>
    <w:p w14:paraId="2423AE2F" w14:textId="31CC53F5" w:rsidR="003F71FD" w:rsidRPr="003F71FD" w:rsidRDefault="003F71FD" w:rsidP="003F71FD">
      <w:pPr>
        <w:pStyle w:val="af"/>
        <w:ind w:firstLineChars="0" w:firstLine="0"/>
        <w:rPr>
          <w:b/>
          <w:bCs/>
          <w:sz w:val="20"/>
          <w:szCs w:val="24"/>
        </w:rPr>
      </w:pPr>
      <w:r w:rsidRPr="003F71FD">
        <w:rPr>
          <w:rFonts w:hint="eastAsia"/>
          <w:b/>
          <w:bCs/>
          <w:sz w:val="20"/>
          <w:szCs w:val="24"/>
        </w:rPr>
        <w:t>P</w:t>
      </w:r>
      <w:r w:rsidRPr="003F71FD">
        <w:rPr>
          <w:b/>
          <w:bCs/>
          <w:sz w:val="20"/>
          <w:szCs w:val="24"/>
        </w:rPr>
        <w:t>CB3:</w:t>
      </w:r>
    </w:p>
    <w:p w14:paraId="1CC60ADC" w14:textId="72DA5ED8" w:rsidR="003F71FD" w:rsidRDefault="0046621D" w:rsidP="003F71FD">
      <w:pPr>
        <w:pStyle w:val="af"/>
        <w:ind w:firstLineChars="0" w:firstLine="0"/>
        <w:rPr>
          <w:sz w:val="16"/>
          <w:szCs w:val="21"/>
        </w:rPr>
      </w:pPr>
      <w:r w:rsidRPr="0046621D">
        <w:rPr>
          <w:noProof/>
          <w:sz w:val="16"/>
          <w:szCs w:val="21"/>
        </w:rPr>
        <w:drawing>
          <wp:inline distT="0" distB="0" distL="0" distR="0" wp14:anchorId="3E7566DA" wp14:editId="7B3900B8">
            <wp:extent cx="4701654" cy="4028959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26051" cy="404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AE34D" w14:textId="77777777" w:rsidR="000E157A" w:rsidRDefault="000E157A">
      <w:pPr>
        <w:pStyle w:val="af"/>
        <w:spacing w:line="360" w:lineRule="auto"/>
        <w:ind w:firstLineChars="0" w:firstLine="0"/>
        <w:jc w:val="center"/>
        <w:rPr>
          <w:sz w:val="16"/>
          <w:szCs w:val="21"/>
        </w:rPr>
      </w:pPr>
    </w:p>
    <w:p w14:paraId="5FC04456" w14:textId="3DFB5634" w:rsidR="000E157A" w:rsidRPr="000E157A" w:rsidRDefault="00922A34" w:rsidP="000E157A">
      <w:pPr>
        <w:pStyle w:val="af"/>
        <w:numPr>
          <w:ilvl w:val="0"/>
          <w:numId w:val="4"/>
        </w:numPr>
        <w:spacing w:line="360" w:lineRule="auto"/>
        <w:ind w:firstLineChars="0"/>
        <w:rPr>
          <w:sz w:val="16"/>
          <w:szCs w:val="21"/>
        </w:rPr>
      </w:pPr>
      <w:r>
        <w:rPr>
          <w:rFonts w:hint="eastAsia"/>
          <w:b/>
        </w:rPr>
        <w:lastRenderedPageBreak/>
        <w:t>失败</w:t>
      </w:r>
      <w:r>
        <w:rPr>
          <w:rFonts w:hint="eastAsia"/>
          <w:b/>
        </w:rPr>
        <w:t>+</w:t>
      </w:r>
      <w:r w:rsidR="000E157A">
        <w:rPr>
          <w:rFonts w:hint="eastAsia"/>
          <w:b/>
        </w:rPr>
        <w:t>阻塞的需求列表</w:t>
      </w:r>
    </w:p>
    <w:p w14:paraId="4AD0387E" w14:textId="09A83FE1" w:rsidR="000E157A" w:rsidRDefault="00922A34" w:rsidP="00C84800">
      <w:pPr>
        <w:spacing w:line="360" w:lineRule="auto"/>
        <w:ind w:firstLineChars="0" w:firstLine="0"/>
        <w:rPr>
          <w:b/>
          <w:bCs/>
          <w:noProof/>
          <w:sz w:val="20"/>
          <w:szCs w:val="24"/>
        </w:rPr>
      </w:pPr>
      <w:r w:rsidRPr="00922A34">
        <w:rPr>
          <w:b/>
          <w:bCs/>
          <w:noProof/>
          <w:sz w:val="20"/>
          <w:szCs w:val="24"/>
        </w:rPr>
        <w:t>XB:</w:t>
      </w:r>
    </w:p>
    <w:p w14:paraId="16A76392" w14:textId="2BFAF1AA" w:rsidR="00922A34" w:rsidRPr="00922A34" w:rsidRDefault="00AC657A" w:rsidP="00C84800">
      <w:pPr>
        <w:spacing w:line="360" w:lineRule="auto"/>
        <w:ind w:firstLineChars="0" w:firstLine="0"/>
        <w:rPr>
          <w:b/>
          <w:bCs/>
          <w:noProof/>
          <w:sz w:val="20"/>
          <w:szCs w:val="24"/>
        </w:rPr>
      </w:pPr>
      <w:r w:rsidRPr="00AC657A">
        <w:rPr>
          <w:b/>
          <w:bCs/>
          <w:noProof/>
          <w:sz w:val="20"/>
          <w:szCs w:val="24"/>
        </w:rPr>
        <w:drawing>
          <wp:inline distT="0" distB="0" distL="0" distR="0" wp14:anchorId="5515D714" wp14:editId="526362BF">
            <wp:extent cx="5796280" cy="526415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D9754" w14:textId="77777777" w:rsidR="00E60D9F" w:rsidRDefault="00E60D9F" w:rsidP="00C84800">
      <w:pPr>
        <w:spacing w:line="360" w:lineRule="auto"/>
        <w:ind w:firstLineChars="0" w:firstLine="0"/>
        <w:rPr>
          <w:b/>
          <w:bCs/>
          <w:noProof/>
          <w:sz w:val="20"/>
          <w:szCs w:val="24"/>
        </w:rPr>
      </w:pPr>
    </w:p>
    <w:p w14:paraId="5EBF802D" w14:textId="4D45DA1E" w:rsidR="00922A34" w:rsidRDefault="00922A34" w:rsidP="00C84800">
      <w:pPr>
        <w:spacing w:line="360" w:lineRule="auto"/>
        <w:ind w:firstLineChars="0" w:firstLine="0"/>
        <w:rPr>
          <w:b/>
          <w:bCs/>
          <w:noProof/>
          <w:sz w:val="20"/>
          <w:szCs w:val="24"/>
        </w:rPr>
      </w:pPr>
      <w:r w:rsidRPr="00922A34">
        <w:rPr>
          <w:rFonts w:hint="eastAsia"/>
          <w:b/>
          <w:bCs/>
          <w:noProof/>
          <w:sz w:val="20"/>
          <w:szCs w:val="24"/>
        </w:rPr>
        <w:t>P</w:t>
      </w:r>
      <w:r w:rsidRPr="00922A34">
        <w:rPr>
          <w:b/>
          <w:bCs/>
          <w:noProof/>
          <w:sz w:val="20"/>
          <w:szCs w:val="24"/>
        </w:rPr>
        <w:t>CB4:</w:t>
      </w:r>
    </w:p>
    <w:p w14:paraId="5AD30EC3" w14:textId="58EE6022" w:rsidR="00922A34" w:rsidRPr="00922A34" w:rsidRDefault="00922A34" w:rsidP="00C84800">
      <w:pPr>
        <w:spacing w:line="360" w:lineRule="auto"/>
        <w:ind w:firstLineChars="0" w:firstLine="0"/>
        <w:rPr>
          <w:b/>
          <w:bCs/>
          <w:noProof/>
          <w:sz w:val="20"/>
          <w:szCs w:val="24"/>
        </w:rPr>
      </w:pPr>
      <w:r w:rsidRPr="00922A34">
        <w:rPr>
          <w:b/>
          <w:bCs/>
          <w:noProof/>
          <w:sz w:val="20"/>
          <w:szCs w:val="24"/>
        </w:rPr>
        <w:drawing>
          <wp:inline distT="0" distB="0" distL="0" distR="0" wp14:anchorId="4BEADB2E" wp14:editId="27A093FC">
            <wp:extent cx="5796280" cy="737235"/>
            <wp:effectExtent l="0" t="0" r="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C81E6" w14:textId="77777777" w:rsidR="00E60D9F" w:rsidRDefault="00E60D9F" w:rsidP="00C84800">
      <w:pPr>
        <w:spacing w:line="360" w:lineRule="auto"/>
        <w:ind w:firstLineChars="0" w:firstLine="0"/>
        <w:rPr>
          <w:b/>
          <w:bCs/>
          <w:noProof/>
          <w:sz w:val="20"/>
          <w:szCs w:val="24"/>
        </w:rPr>
      </w:pPr>
    </w:p>
    <w:p w14:paraId="0A571434" w14:textId="6933309A" w:rsidR="00922A34" w:rsidRDefault="00922A34" w:rsidP="00C84800">
      <w:pPr>
        <w:spacing w:line="360" w:lineRule="auto"/>
        <w:ind w:firstLineChars="0" w:firstLine="0"/>
        <w:rPr>
          <w:b/>
          <w:bCs/>
          <w:noProof/>
          <w:sz w:val="20"/>
          <w:szCs w:val="24"/>
        </w:rPr>
      </w:pPr>
      <w:r w:rsidRPr="00922A34">
        <w:rPr>
          <w:rFonts w:hint="eastAsia"/>
          <w:b/>
          <w:bCs/>
          <w:noProof/>
          <w:sz w:val="20"/>
          <w:szCs w:val="24"/>
        </w:rPr>
        <w:t>P</w:t>
      </w:r>
      <w:r w:rsidRPr="00922A34">
        <w:rPr>
          <w:b/>
          <w:bCs/>
          <w:noProof/>
          <w:sz w:val="20"/>
          <w:szCs w:val="24"/>
        </w:rPr>
        <w:t>CB3:</w:t>
      </w:r>
    </w:p>
    <w:p w14:paraId="4E6347A3" w14:textId="5940C706" w:rsidR="00922A34" w:rsidRPr="00922A34" w:rsidRDefault="00922A34" w:rsidP="00C84800">
      <w:pPr>
        <w:spacing w:line="360" w:lineRule="auto"/>
        <w:ind w:firstLineChars="0" w:firstLine="0"/>
        <w:rPr>
          <w:b/>
          <w:bCs/>
        </w:rPr>
      </w:pPr>
      <w:r w:rsidRPr="00922A34">
        <w:rPr>
          <w:b/>
          <w:bCs/>
          <w:noProof/>
        </w:rPr>
        <w:drawing>
          <wp:inline distT="0" distB="0" distL="0" distR="0" wp14:anchorId="25200AB9" wp14:editId="1488F34F">
            <wp:extent cx="5796280" cy="621665"/>
            <wp:effectExtent l="0" t="0" r="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7A615" w14:textId="51B87191" w:rsidR="000E157A" w:rsidRPr="000E157A" w:rsidRDefault="000E157A" w:rsidP="000E157A">
      <w:pPr>
        <w:pStyle w:val="af"/>
        <w:numPr>
          <w:ilvl w:val="0"/>
          <w:numId w:val="4"/>
        </w:numPr>
        <w:spacing w:line="360" w:lineRule="auto"/>
        <w:ind w:firstLineChars="0"/>
        <w:rPr>
          <w:sz w:val="16"/>
          <w:szCs w:val="21"/>
        </w:rPr>
      </w:pPr>
      <w:r>
        <w:rPr>
          <w:rFonts w:hint="eastAsia"/>
          <w:b/>
        </w:rPr>
        <w:t>需求</w:t>
      </w:r>
      <w:r w:rsidR="00922A34">
        <w:rPr>
          <w:rFonts w:hint="eastAsia"/>
          <w:b/>
        </w:rPr>
        <w:t>阻塞</w:t>
      </w:r>
      <w:r>
        <w:rPr>
          <w:rFonts w:hint="eastAsia"/>
          <w:b/>
        </w:rPr>
        <w:t>的原因</w:t>
      </w:r>
    </w:p>
    <w:p w14:paraId="679398C8" w14:textId="73FD85D0" w:rsidR="000E157A" w:rsidRDefault="00922A34" w:rsidP="00922A34">
      <w:pPr>
        <w:pStyle w:val="af"/>
        <w:spacing w:line="360" w:lineRule="auto"/>
        <w:ind w:firstLineChars="0" w:firstLine="0"/>
        <w:rPr>
          <w:b/>
          <w:bCs/>
          <w:sz w:val="20"/>
          <w:szCs w:val="24"/>
        </w:rPr>
      </w:pPr>
      <w:r w:rsidRPr="00922A34">
        <w:rPr>
          <w:rFonts w:hint="eastAsia"/>
          <w:b/>
          <w:bCs/>
          <w:sz w:val="20"/>
          <w:szCs w:val="24"/>
        </w:rPr>
        <w:t>X</w:t>
      </w:r>
      <w:r w:rsidRPr="00922A34">
        <w:rPr>
          <w:b/>
          <w:bCs/>
          <w:sz w:val="20"/>
          <w:szCs w:val="24"/>
        </w:rPr>
        <w:t>B:</w:t>
      </w:r>
    </w:p>
    <w:p w14:paraId="600366F6" w14:textId="2D2F045C" w:rsidR="00922A34" w:rsidRPr="00922A34" w:rsidRDefault="00AC657A" w:rsidP="00922A34">
      <w:pPr>
        <w:pStyle w:val="af"/>
        <w:spacing w:line="360" w:lineRule="auto"/>
        <w:ind w:firstLineChars="0" w:firstLine="0"/>
        <w:rPr>
          <w:b/>
          <w:bCs/>
          <w:sz w:val="20"/>
          <w:szCs w:val="24"/>
        </w:rPr>
      </w:pPr>
      <w:r w:rsidRPr="00AC657A">
        <w:rPr>
          <w:b/>
          <w:bCs/>
          <w:noProof/>
          <w:sz w:val="20"/>
          <w:szCs w:val="24"/>
        </w:rPr>
        <w:drawing>
          <wp:inline distT="0" distB="0" distL="0" distR="0" wp14:anchorId="7FC6FA09" wp14:editId="4512277D">
            <wp:extent cx="5796280" cy="80772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1F3FE" w14:textId="77777777" w:rsidR="00E60D9F" w:rsidRDefault="00E60D9F" w:rsidP="00922A34">
      <w:pPr>
        <w:pStyle w:val="af"/>
        <w:spacing w:line="360" w:lineRule="auto"/>
        <w:ind w:firstLineChars="0" w:firstLine="0"/>
        <w:rPr>
          <w:b/>
          <w:bCs/>
          <w:sz w:val="20"/>
          <w:szCs w:val="24"/>
        </w:rPr>
      </w:pPr>
    </w:p>
    <w:p w14:paraId="7EA46997" w14:textId="05703B5C" w:rsidR="00922A34" w:rsidRDefault="00922A34" w:rsidP="00922A34">
      <w:pPr>
        <w:pStyle w:val="af"/>
        <w:spacing w:line="360" w:lineRule="auto"/>
        <w:ind w:firstLineChars="0" w:firstLine="0"/>
        <w:rPr>
          <w:b/>
          <w:bCs/>
          <w:sz w:val="20"/>
          <w:szCs w:val="24"/>
        </w:rPr>
      </w:pPr>
      <w:r w:rsidRPr="00922A34">
        <w:rPr>
          <w:rFonts w:hint="eastAsia"/>
          <w:b/>
          <w:bCs/>
          <w:sz w:val="20"/>
          <w:szCs w:val="24"/>
        </w:rPr>
        <w:t>P</w:t>
      </w:r>
      <w:r w:rsidRPr="00922A34">
        <w:rPr>
          <w:b/>
          <w:bCs/>
          <w:sz w:val="20"/>
          <w:szCs w:val="24"/>
        </w:rPr>
        <w:t>CB4:</w:t>
      </w:r>
    </w:p>
    <w:p w14:paraId="3C10F614" w14:textId="1B04FF12" w:rsidR="00922A34" w:rsidRPr="00922A34" w:rsidRDefault="00143A4B" w:rsidP="00922A34">
      <w:pPr>
        <w:pStyle w:val="af"/>
        <w:spacing w:line="360" w:lineRule="auto"/>
        <w:ind w:firstLineChars="0" w:firstLine="0"/>
        <w:rPr>
          <w:b/>
          <w:bCs/>
          <w:sz w:val="20"/>
          <w:szCs w:val="24"/>
        </w:rPr>
      </w:pPr>
      <w:r w:rsidRPr="00143A4B">
        <w:rPr>
          <w:b/>
          <w:bCs/>
          <w:noProof/>
          <w:sz w:val="20"/>
          <w:szCs w:val="24"/>
        </w:rPr>
        <w:drawing>
          <wp:inline distT="0" distB="0" distL="0" distR="0" wp14:anchorId="29BA2796" wp14:editId="6BEC7DB9">
            <wp:extent cx="4343400" cy="829376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56404" cy="83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E3EA7" w14:textId="77777777" w:rsidR="00E60D9F" w:rsidRDefault="00E60D9F" w:rsidP="00922A34">
      <w:pPr>
        <w:pStyle w:val="af"/>
        <w:spacing w:line="360" w:lineRule="auto"/>
        <w:ind w:firstLineChars="0" w:firstLine="0"/>
        <w:rPr>
          <w:b/>
          <w:bCs/>
          <w:sz w:val="20"/>
          <w:szCs w:val="24"/>
        </w:rPr>
      </w:pPr>
    </w:p>
    <w:p w14:paraId="1C84C029" w14:textId="091A1A43" w:rsidR="00922A34" w:rsidRDefault="00922A34" w:rsidP="00922A34">
      <w:pPr>
        <w:pStyle w:val="af"/>
        <w:spacing w:line="360" w:lineRule="auto"/>
        <w:ind w:firstLineChars="0" w:firstLine="0"/>
        <w:rPr>
          <w:b/>
          <w:bCs/>
          <w:sz w:val="20"/>
          <w:szCs w:val="24"/>
        </w:rPr>
      </w:pPr>
      <w:r w:rsidRPr="00922A34">
        <w:rPr>
          <w:rFonts w:hint="eastAsia"/>
          <w:b/>
          <w:bCs/>
          <w:sz w:val="20"/>
          <w:szCs w:val="24"/>
        </w:rPr>
        <w:t>P</w:t>
      </w:r>
      <w:r w:rsidRPr="00922A34">
        <w:rPr>
          <w:b/>
          <w:bCs/>
          <w:sz w:val="20"/>
          <w:szCs w:val="24"/>
        </w:rPr>
        <w:t>CB3:</w:t>
      </w:r>
    </w:p>
    <w:p w14:paraId="015FAAD9" w14:textId="267487B7" w:rsidR="00922A34" w:rsidRDefault="00922A34" w:rsidP="00922A34">
      <w:pPr>
        <w:pStyle w:val="af"/>
        <w:spacing w:line="360" w:lineRule="auto"/>
        <w:ind w:firstLineChars="0" w:firstLine="0"/>
        <w:rPr>
          <w:b/>
          <w:bCs/>
          <w:sz w:val="20"/>
          <w:szCs w:val="24"/>
        </w:rPr>
      </w:pPr>
      <w:r w:rsidRPr="00922A34">
        <w:rPr>
          <w:b/>
          <w:bCs/>
          <w:noProof/>
          <w:sz w:val="20"/>
          <w:szCs w:val="24"/>
        </w:rPr>
        <w:drawing>
          <wp:inline distT="0" distB="0" distL="0" distR="0" wp14:anchorId="5F874CE6" wp14:editId="1D738C3A">
            <wp:extent cx="3456215" cy="1042771"/>
            <wp:effectExtent l="0" t="0" r="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89564" cy="105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8EA56" w14:textId="77777777" w:rsidR="00922A34" w:rsidRPr="00922A34" w:rsidRDefault="00922A34" w:rsidP="00922A34">
      <w:pPr>
        <w:pStyle w:val="af"/>
        <w:spacing w:line="360" w:lineRule="auto"/>
        <w:ind w:firstLineChars="0" w:firstLine="0"/>
        <w:rPr>
          <w:b/>
          <w:bCs/>
          <w:sz w:val="20"/>
          <w:szCs w:val="24"/>
        </w:rPr>
      </w:pPr>
    </w:p>
    <w:p w14:paraId="7551D3C9" w14:textId="34870EFD" w:rsidR="001F0BE3" w:rsidRDefault="006420BF">
      <w:pPr>
        <w:pStyle w:val="2"/>
        <w:numPr>
          <w:ilvl w:val="1"/>
          <w:numId w:val="0"/>
        </w:numPr>
      </w:pPr>
      <w:bookmarkStart w:id="8" w:name="_Toc84942885"/>
      <w:r>
        <w:rPr>
          <w:rFonts w:hint="eastAsia"/>
        </w:rPr>
        <w:t xml:space="preserve">2.3 </w:t>
      </w:r>
      <w:r>
        <w:rPr>
          <w:rFonts w:hint="eastAsia"/>
        </w:rPr>
        <w:t>测试用例</w:t>
      </w:r>
      <w:bookmarkEnd w:id="8"/>
    </w:p>
    <w:p w14:paraId="5F36B151" w14:textId="55E39519" w:rsidR="001F0BE3" w:rsidRDefault="006420BF">
      <w:pPr>
        <w:pStyle w:val="3"/>
        <w:numPr>
          <w:ilvl w:val="2"/>
          <w:numId w:val="0"/>
        </w:numPr>
        <w:ind w:left="142"/>
      </w:pPr>
      <w:bookmarkStart w:id="9" w:name="_Toc84942886"/>
      <w:r>
        <w:rPr>
          <w:rFonts w:hint="eastAsia"/>
        </w:rPr>
        <w:t xml:space="preserve">2.3.1 </w:t>
      </w:r>
      <w:r>
        <w:rPr>
          <w:rFonts w:hint="eastAsia"/>
        </w:rPr>
        <w:t>测试用例设计</w:t>
      </w:r>
      <w:bookmarkEnd w:id="9"/>
    </w:p>
    <w:p w14:paraId="503D4E76" w14:textId="730BA934" w:rsidR="001F0BE3" w:rsidRDefault="006420BF">
      <w:pPr>
        <w:spacing w:line="360" w:lineRule="auto"/>
        <w:ind w:firstLineChars="0" w:firstLine="420"/>
      </w:pPr>
      <w:r>
        <w:rPr>
          <w:rFonts w:hint="eastAsia"/>
        </w:rPr>
        <w:lastRenderedPageBreak/>
        <w:t>基于</w:t>
      </w:r>
      <w:r w:rsidR="00FF737D" w:rsidRPr="00FF737D">
        <w:t>confluence</w:t>
      </w:r>
      <w:r w:rsidR="00FF737D">
        <w:rPr>
          <w:rFonts w:hint="eastAsia"/>
        </w:rPr>
        <w:t>上</w:t>
      </w:r>
      <w:r w:rsidR="00986287">
        <w:rPr>
          <w:rFonts w:hint="eastAsia"/>
        </w:rPr>
        <w:t>V</w:t>
      </w:r>
      <w:r w:rsidR="00FF737D">
        <w:rPr>
          <w:rFonts w:hint="eastAsia"/>
        </w:rPr>
        <w:t>3.</w:t>
      </w:r>
      <w:r w:rsidR="00AC657A">
        <w:t>6.0</w:t>
      </w:r>
      <w:r w:rsidR="00FF737D">
        <w:rPr>
          <w:rFonts w:hint="eastAsia"/>
        </w:rPr>
        <w:t>产品需求</w:t>
      </w:r>
      <w:r>
        <w:rPr>
          <w:rFonts w:hint="eastAsia"/>
        </w:rPr>
        <w:t>进行用例设计，各个测试用例分类统计如下：</w:t>
      </w:r>
    </w:p>
    <w:p w14:paraId="5AF7DD22" w14:textId="4B3C74C1" w:rsidR="001F0BE3" w:rsidRDefault="00AC657A" w:rsidP="00AC657A">
      <w:pPr>
        <w:spacing w:line="360" w:lineRule="auto"/>
        <w:ind w:firstLineChars="0" w:firstLine="0"/>
        <w:rPr>
          <w:b/>
          <w:bCs/>
          <w:noProof/>
          <w:sz w:val="20"/>
          <w:szCs w:val="24"/>
        </w:rPr>
      </w:pPr>
      <w:r w:rsidRPr="00AC657A">
        <w:rPr>
          <w:b/>
          <w:bCs/>
          <w:noProof/>
          <w:sz w:val="20"/>
          <w:szCs w:val="24"/>
        </w:rPr>
        <w:t>XB:</w:t>
      </w:r>
    </w:p>
    <w:p w14:paraId="6957EE5F" w14:textId="2234F567" w:rsidR="00AC657A" w:rsidRPr="00AC657A" w:rsidRDefault="00AC657A" w:rsidP="00AC657A">
      <w:pPr>
        <w:spacing w:line="360" w:lineRule="auto"/>
        <w:ind w:firstLineChars="0" w:firstLine="0"/>
        <w:rPr>
          <w:b/>
          <w:bCs/>
          <w:noProof/>
          <w:sz w:val="20"/>
          <w:szCs w:val="24"/>
        </w:rPr>
      </w:pPr>
      <w:r w:rsidRPr="00AC657A">
        <w:rPr>
          <w:b/>
          <w:bCs/>
          <w:noProof/>
          <w:sz w:val="20"/>
          <w:szCs w:val="24"/>
        </w:rPr>
        <w:drawing>
          <wp:inline distT="0" distB="0" distL="0" distR="0" wp14:anchorId="64B72C0F" wp14:editId="3AC2AEC9">
            <wp:extent cx="4821382" cy="2582355"/>
            <wp:effectExtent l="0" t="0" r="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31645" cy="258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85F5B" w14:textId="6D609FAE" w:rsidR="00AC657A" w:rsidRDefault="00AC657A" w:rsidP="00AC657A">
      <w:pPr>
        <w:spacing w:line="360" w:lineRule="auto"/>
        <w:ind w:firstLineChars="0" w:firstLine="0"/>
        <w:rPr>
          <w:b/>
          <w:bCs/>
          <w:noProof/>
          <w:sz w:val="20"/>
          <w:szCs w:val="24"/>
        </w:rPr>
      </w:pPr>
      <w:r w:rsidRPr="00AC657A">
        <w:rPr>
          <w:rFonts w:hint="eastAsia"/>
          <w:b/>
          <w:bCs/>
          <w:noProof/>
          <w:sz w:val="20"/>
          <w:szCs w:val="24"/>
        </w:rPr>
        <w:t>P</w:t>
      </w:r>
      <w:r w:rsidRPr="00AC657A">
        <w:rPr>
          <w:b/>
          <w:bCs/>
          <w:noProof/>
          <w:sz w:val="20"/>
          <w:szCs w:val="24"/>
        </w:rPr>
        <w:t>CB4:</w:t>
      </w:r>
    </w:p>
    <w:p w14:paraId="2EDAC901" w14:textId="5C775487" w:rsidR="00AC657A" w:rsidRPr="00AC657A" w:rsidRDefault="00AC657A" w:rsidP="00AC657A">
      <w:pPr>
        <w:spacing w:line="360" w:lineRule="auto"/>
        <w:ind w:firstLineChars="0" w:firstLine="0"/>
        <w:rPr>
          <w:b/>
          <w:bCs/>
          <w:noProof/>
          <w:sz w:val="20"/>
          <w:szCs w:val="24"/>
        </w:rPr>
      </w:pPr>
      <w:r w:rsidRPr="00AC657A">
        <w:rPr>
          <w:b/>
          <w:bCs/>
          <w:noProof/>
          <w:sz w:val="20"/>
          <w:szCs w:val="24"/>
        </w:rPr>
        <w:drawing>
          <wp:inline distT="0" distB="0" distL="0" distR="0" wp14:anchorId="68F29E21" wp14:editId="58CA4675">
            <wp:extent cx="4475018" cy="2766981"/>
            <wp:effectExtent l="0" t="0" r="190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91804" cy="27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C82A6" w14:textId="1A5DE955" w:rsidR="00AC657A" w:rsidRDefault="00AC657A" w:rsidP="00AC657A">
      <w:pPr>
        <w:spacing w:line="360" w:lineRule="auto"/>
        <w:ind w:firstLineChars="0" w:firstLine="0"/>
        <w:rPr>
          <w:b/>
          <w:bCs/>
          <w:noProof/>
          <w:sz w:val="20"/>
          <w:szCs w:val="24"/>
        </w:rPr>
      </w:pPr>
      <w:r w:rsidRPr="00AC657A">
        <w:rPr>
          <w:rFonts w:hint="eastAsia"/>
          <w:b/>
          <w:bCs/>
          <w:noProof/>
          <w:sz w:val="20"/>
          <w:szCs w:val="24"/>
        </w:rPr>
        <w:t>P</w:t>
      </w:r>
      <w:r w:rsidRPr="00AC657A">
        <w:rPr>
          <w:b/>
          <w:bCs/>
          <w:noProof/>
          <w:sz w:val="20"/>
          <w:szCs w:val="24"/>
        </w:rPr>
        <w:t>CB3:</w:t>
      </w:r>
    </w:p>
    <w:p w14:paraId="1FCD1DAD" w14:textId="6D780C78" w:rsidR="00AC657A" w:rsidRPr="00AC657A" w:rsidRDefault="00AC657A" w:rsidP="00AC657A">
      <w:pPr>
        <w:spacing w:line="360" w:lineRule="auto"/>
        <w:ind w:firstLineChars="0" w:firstLine="0"/>
        <w:rPr>
          <w:b/>
          <w:bCs/>
          <w:sz w:val="20"/>
          <w:szCs w:val="24"/>
        </w:rPr>
      </w:pPr>
      <w:r w:rsidRPr="00AC657A">
        <w:rPr>
          <w:b/>
          <w:bCs/>
          <w:noProof/>
          <w:sz w:val="20"/>
          <w:szCs w:val="24"/>
        </w:rPr>
        <w:drawing>
          <wp:inline distT="0" distB="0" distL="0" distR="0" wp14:anchorId="3183443E" wp14:editId="74B2032A">
            <wp:extent cx="4683403" cy="2611582"/>
            <wp:effectExtent l="0" t="0" r="317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91053" cy="261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B3A24" w14:textId="33E01EB8" w:rsidR="001F0BE3" w:rsidRDefault="001F0BE3" w:rsidP="00AC657A">
      <w:pPr>
        <w:ind w:firstLineChars="0" w:firstLine="0"/>
      </w:pPr>
    </w:p>
    <w:p w14:paraId="68225A48" w14:textId="7E3FC1E2" w:rsidR="001F0BE3" w:rsidRDefault="006420BF">
      <w:pPr>
        <w:ind w:firstLine="360"/>
        <w:jc w:val="left"/>
      </w:pPr>
      <w:r>
        <w:rPr>
          <w:rFonts w:hint="eastAsia"/>
        </w:rPr>
        <w:t>对于详细的测试用例设计，请查看下面的附件：</w:t>
      </w:r>
    </w:p>
    <w:p w14:paraId="6EFDE8F2" w14:textId="14DA4E3D" w:rsidR="00FF737D" w:rsidRDefault="00AC657A" w:rsidP="003C4B01">
      <w:pPr>
        <w:ind w:firstLine="400"/>
        <w:jc w:val="left"/>
        <w:rPr>
          <w:b/>
          <w:bCs/>
          <w:sz w:val="20"/>
          <w:szCs w:val="24"/>
        </w:rPr>
      </w:pPr>
      <w:r w:rsidRPr="00AC657A">
        <w:rPr>
          <w:b/>
          <w:bCs/>
          <w:sz w:val="20"/>
          <w:szCs w:val="24"/>
        </w:rPr>
        <w:t>XB:</w:t>
      </w:r>
      <w:r w:rsidR="003C4B01">
        <w:rPr>
          <w:b/>
          <w:bCs/>
          <w:sz w:val="20"/>
          <w:szCs w:val="24"/>
        </w:rPr>
        <w:t xml:space="preserve">  </w:t>
      </w:r>
      <w:r w:rsidR="003C4B01">
        <w:rPr>
          <w:b/>
          <w:bCs/>
          <w:sz w:val="20"/>
          <w:szCs w:val="24"/>
        </w:rPr>
        <w:tab/>
      </w:r>
      <w:r w:rsidR="003C4B01">
        <w:rPr>
          <w:b/>
          <w:bCs/>
          <w:sz w:val="20"/>
          <w:szCs w:val="24"/>
        </w:rPr>
        <w:tab/>
      </w:r>
      <w:r w:rsidR="003C4B01">
        <w:rPr>
          <w:b/>
          <w:bCs/>
          <w:sz w:val="20"/>
          <w:szCs w:val="24"/>
        </w:rPr>
        <w:tab/>
      </w:r>
      <w:r w:rsidR="003C4B01">
        <w:rPr>
          <w:b/>
          <w:bCs/>
          <w:sz w:val="20"/>
          <w:szCs w:val="24"/>
        </w:rPr>
        <w:tab/>
      </w:r>
      <w:r w:rsidR="003C4B01">
        <w:rPr>
          <w:b/>
          <w:bCs/>
          <w:sz w:val="20"/>
          <w:szCs w:val="24"/>
        </w:rPr>
        <w:tab/>
      </w:r>
      <w:r w:rsidR="003C4B01" w:rsidRPr="00AC657A">
        <w:rPr>
          <w:rFonts w:hint="eastAsia"/>
          <w:b/>
          <w:bCs/>
          <w:sz w:val="20"/>
          <w:szCs w:val="24"/>
        </w:rPr>
        <w:t>P</w:t>
      </w:r>
      <w:r w:rsidR="003C4B01" w:rsidRPr="00AC657A">
        <w:rPr>
          <w:b/>
          <w:bCs/>
          <w:sz w:val="20"/>
          <w:szCs w:val="24"/>
        </w:rPr>
        <w:t>CB4:</w:t>
      </w:r>
      <w:r w:rsidR="003C4B01">
        <w:rPr>
          <w:b/>
          <w:bCs/>
          <w:sz w:val="20"/>
          <w:szCs w:val="24"/>
        </w:rPr>
        <w:tab/>
      </w:r>
      <w:r w:rsidR="003C4B01">
        <w:rPr>
          <w:b/>
          <w:bCs/>
          <w:sz w:val="20"/>
          <w:szCs w:val="24"/>
        </w:rPr>
        <w:tab/>
      </w:r>
      <w:r w:rsidR="003C4B01">
        <w:rPr>
          <w:b/>
          <w:bCs/>
          <w:sz w:val="20"/>
          <w:szCs w:val="24"/>
        </w:rPr>
        <w:tab/>
      </w:r>
      <w:r w:rsidR="003C4B01">
        <w:rPr>
          <w:b/>
          <w:bCs/>
          <w:sz w:val="20"/>
          <w:szCs w:val="24"/>
        </w:rPr>
        <w:tab/>
      </w:r>
      <w:r w:rsidR="003C4B01">
        <w:rPr>
          <w:b/>
          <w:bCs/>
          <w:sz w:val="20"/>
          <w:szCs w:val="24"/>
        </w:rPr>
        <w:tab/>
      </w:r>
      <w:r w:rsidR="003C4B01" w:rsidRPr="00AC657A">
        <w:rPr>
          <w:rFonts w:hint="eastAsia"/>
          <w:b/>
          <w:bCs/>
          <w:sz w:val="20"/>
          <w:szCs w:val="24"/>
        </w:rPr>
        <w:t>P</w:t>
      </w:r>
      <w:r w:rsidR="003C4B01" w:rsidRPr="00AC657A">
        <w:rPr>
          <w:b/>
          <w:bCs/>
          <w:sz w:val="20"/>
          <w:szCs w:val="24"/>
        </w:rPr>
        <w:t>CB3:</w:t>
      </w:r>
    </w:p>
    <w:p w14:paraId="52169A8B" w14:textId="7F671EA2" w:rsidR="003C4B01" w:rsidRPr="003C4B01" w:rsidRDefault="003C4B01" w:rsidP="007A1539">
      <w:pPr>
        <w:ind w:firstLine="400"/>
        <w:jc w:val="left"/>
        <w:rPr>
          <w:b/>
          <w:bCs/>
          <w:sz w:val="20"/>
          <w:szCs w:val="24"/>
        </w:rPr>
      </w:pPr>
      <w:r>
        <w:rPr>
          <w:b/>
          <w:bCs/>
          <w:sz w:val="20"/>
          <w:szCs w:val="24"/>
        </w:rPr>
        <w:tab/>
      </w:r>
      <w:r w:rsidR="007A1539">
        <w:rPr>
          <w:b/>
          <w:bCs/>
          <w:sz w:val="20"/>
          <w:szCs w:val="24"/>
        </w:rPr>
        <w:object w:dxaOrig="1520" w:dyaOrig="1061" w14:anchorId="6FC9D3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53.5pt" o:ole="">
            <v:imagedata r:id="rId39" o:title=""/>
          </v:shape>
          <o:OLEObject Type="Embed" ProgID="Excel.Sheet.12" ShapeID="_x0000_i1025" DrawAspect="Icon" ObjectID="_1697627920" r:id="rId40"/>
        </w:object>
      </w:r>
      <w:r>
        <w:rPr>
          <w:b/>
          <w:bCs/>
          <w:sz w:val="20"/>
          <w:szCs w:val="24"/>
        </w:rPr>
        <w:tab/>
      </w:r>
      <w:r>
        <w:rPr>
          <w:b/>
          <w:bCs/>
          <w:sz w:val="20"/>
          <w:szCs w:val="24"/>
        </w:rPr>
        <w:tab/>
      </w:r>
      <w:r>
        <w:rPr>
          <w:b/>
          <w:bCs/>
          <w:sz w:val="20"/>
          <w:szCs w:val="24"/>
        </w:rPr>
        <w:tab/>
      </w:r>
      <w:r w:rsidR="00C86E10">
        <w:rPr>
          <w:b/>
          <w:bCs/>
          <w:sz w:val="20"/>
          <w:szCs w:val="24"/>
        </w:rPr>
        <w:object w:dxaOrig="1899" w:dyaOrig="1326" w14:anchorId="76273868">
          <v:shape id="_x0000_i1026" type="#_x0000_t75" style="width:78.5pt;height:55.5pt" o:ole="">
            <v:imagedata r:id="rId41" o:title=""/>
          </v:shape>
          <o:OLEObject Type="Embed" ProgID="Excel.Sheet.12" ShapeID="_x0000_i1026" DrawAspect="Icon" ObjectID="_1697627921" r:id="rId42"/>
        </w:object>
      </w:r>
      <w:r w:rsidR="007A1539">
        <w:rPr>
          <w:b/>
          <w:bCs/>
          <w:sz w:val="20"/>
          <w:szCs w:val="24"/>
        </w:rPr>
        <w:tab/>
      </w:r>
      <w:r w:rsidR="007A1539">
        <w:rPr>
          <w:b/>
          <w:bCs/>
          <w:sz w:val="20"/>
          <w:szCs w:val="24"/>
        </w:rPr>
        <w:tab/>
      </w:r>
      <w:r w:rsidR="007A1539">
        <w:rPr>
          <w:b/>
          <w:bCs/>
          <w:sz w:val="20"/>
          <w:szCs w:val="24"/>
        </w:rPr>
        <w:tab/>
      </w:r>
      <w:r w:rsidR="007A1539">
        <w:rPr>
          <w:b/>
          <w:bCs/>
          <w:sz w:val="20"/>
          <w:szCs w:val="24"/>
        </w:rPr>
        <w:object w:dxaOrig="1520" w:dyaOrig="1061" w14:anchorId="26DE5542">
          <v:shape id="_x0000_i1027" type="#_x0000_t75" style="width:76pt;height:53.5pt" o:ole="">
            <v:imagedata r:id="rId43" o:title=""/>
          </v:shape>
          <o:OLEObject Type="Embed" ProgID="Excel.Sheet.12" ShapeID="_x0000_i1027" DrawAspect="Icon" ObjectID="_1697627922" r:id="rId44"/>
        </w:object>
      </w:r>
    </w:p>
    <w:p w14:paraId="0004918A" w14:textId="43BFAC43" w:rsidR="001F0BE3" w:rsidRDefault="006420BF">
      <w:pPr>
        <w:pStyle w:val="3"/>
        <w:numPr>
          <w:ilvl w:val="2"/>
          <w:numId w:val="0"/>
        </w:numPr>
        <w:ind w:left="142"/>
      </w:pPr>
      <w:bookmarkStart w:id="10" w:name="_Toc84942887"/>
      <w:r>
        <w:rPr>
          <w:rFonts w:hint="eastAsia"/>
        </w:rPr>
        <w:t xml:space="preserve">2.3.2 </w:t>
      </w:r>
      <w:r>
        <w:rPr>
          <w:rFonts w:hint="eastAsia"/>
        </w:rPr>
        <w:t>测试用执行结果</w:t>
      </w:r>
      <w:bookmarkEnd w:id="10"/>
    </w:p>
    <w:p w14:paraId="3CF48D39" w14:textId="76AB512C" w:rsidR="001F0BE3" w:rsidRDefault="006420BF">
      <w:pPr>
        <w:spacing w:line="360" w:lineRule="auto"/>
        <w:ind w:firstLineChars="0" w:firstLine="420"/>
        <w:jc w:val="left"/>
      </w:pPr>
      <w:r>
        <w:rPr>
          <w:rFonts w:hint="eastAsia"/>
        </w:rPr>
        <w:t>测试发版以</w:t>
      </w:r>
      <w:r w:rsidR="00257048">
        <w:rPr>
          <w:rFonts w:hint="eastAsia"/>
        </w:rPr>
        <w:t xml:space="preserve"> V3.6.0</w:t>
      </w:r>
      <w:r>
        <w:rPr>
          <w:rFonts w:hint="eastAsia"/>
        </w:rPr>
        <w:t>版本测试结果为准，具体的测试结果如下：</w:t>
      </w:r>
    </w:p>
    <w:p w14:paraId="0CDA8A98" w14:textId="13974738" w:rsidR="001F0BE3" w:rsidRDefault="003C4B01" w:rsidP="003C4B01">
      <w:pPr>
        <w:spacing w:line="360" w:lineRule="auto"/>
        <w:ind w:firstLineChars="0" w:firstLine="0"/>
        <w:rPr>
          <w:b/>
          <w:bCs/>
          <w:noProof/>
          <w:sz w:val="20"/>
          <w:szCs w:val="24"/>
        </w:rPr>
      </w:pPr>
      <w:r w:rsidRPr="003C4B01">
        <w:rPr>
          <w:b/>
          <w:bCs/>
          <w:noProof/>
          <w:sz w:val="20"/>
          <w:szCs w:val="24"/>
        </w:rPr>
        <w:t xml:space="preserve">XB: </w:t>
      </w:r>
    </w:p>
    <w:p w14:paraId="757FEE60" w14:textId="72C4DE79" w:rsidR="003C4B01" w:rsidRPr="003C4B01" w:rsidRDefault="003C4B01" w:rsidP="003C4B01">
      <w:pPr>
        <w:spacing w:line="360" w:lineRule="auto"/>
        <w:ind w:firstLineChars="0" w:firstLine="0"/>
        <w:rPr>
          <w:b/>
          <w:bCs/>
          <w:noProof/>
          <w:sz w:val="20"/>
          <w:szCs w:val="24"/>
        </w:rPr>
      </w:pPr>
      <w:r w:rsidRPr="003C4B01">
        <w:rPr>
          <w:b/>
          <w:bCs/>
          <w:noProof/>
          <w:sz w:val="20"/>
          <w:szCs w:val="24"/>
        </w:rPr>
        <w:drawing>
          <wp:inline distT="0" distB="0" distL="0" distR="0" wp14:anchorId="40E21EC9" wp14:editId="5B2EDFCE">
            <wp:extent cx="2590800" cy="1516141"/>
            <wp:effectExtent l="0" t="0" r="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46571" cy="154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4B01">
        <w:rPr>
          <w:noProof/>
        </w:rPr>
        <w:t xml:space="preserve"> </w:t>
      </w:r>
      <w:r w:rsidR="00581C65">
        <w:rPr>
          <w:noProof/>
        </w:rPr>
        <w:drawing>
          <wp:inline distT="0" distB="0" distL="0" distR="0" wp14:anchorId="3676B02C" wp14:editId="2A160B13">
            <wp:extent cx="2690495" cy="1518171"/>
            <wp:effectExtent l="0" t="0" r="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13759" cy="153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38A7" w14:textId="47E8C765" w:rsidR="003C4B01" w:rsidRDefault="003C4B01" w:rsidP="003C4B01">
      <w:pPr>
        <w:spacing w:line="360" w:lineRule="auto"/>
        <w:ind w:firstLineChars="0" w:firstLine="0"/>
        <w:rPr>
          <w:b/>
          <w:bCs/>
          <w:noProof/>
          <w:sz w:val="20"/>
          <w:szCs w:val="24"/>
        </w:rPr>
      </w:pPr>
      <w:r w:rsidRPr="003C4B01">
        <w:rPr>
          <w:rFonts w:hint="eastAsia"/>
          <w:b/>
          <w:bCs/>
          <w:noProof/>
          <w:sz w:val="20"/>
          <w:szCs w:val="24"/>
        </w:rPr>
        <w:t>P</w:t>
      </w:r>
      <w:r w:rsidRPr="003C4B01">
        <w:rPr>
          <w:b/>
          <w:bCs/>
          <w:noProof/>
          <w:sz w:val="20"/>
          <w:szCs w:val="24"/>
        </w:rPr>
        <w:t>CB4:</w:t>
      </w:r>
    </w:p>
    <w:p w14:paraId="48364488" w14:textId="024715C0" w:rsidR="003C4B01" w:rsidRPr="003C4B01" w:rsidRDefault="003C4B01" w:rsidP="003C4B01">
      <w:pPr>
        <w:spacing w:line="360" w:lineRule="auto"/>
        <w:ind w:firstLineChars="0" w:firstLine="0"/>
        <w:rPr>
          <w:b/>
          <w:bCs/>
          <w:noProof/>
          <w:sz w:val="20"/>
          <w:szCs w:val="24"/>
        </w:rPr>
      </w:pPr>
      <w:r w:rsidRPr="003C4B01">
        <w:rPr>
          <w:b/>
          <w:bCs/>
          <w:noProof/>
          <w:sz w:val="20"/>
          <w:szCs w:val="24"/>
        </w:rPr>
        <w:drawing>
          <wp:inline distT="0" distB="0" distL="0" distR="0" wp14:anchorId="5F41A8C5" wp14:editId="022DE96F">
            <wp:extent cx="2661873" cy="1593273"/>
            <wp:effectExtent l="0" t="0" r="5715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87493" cy="160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4B01">
        <w:rPr>
          <w:noProof/>
        </w:rPr>
        <w:t xml:space="preserve"> </w:t>
      </w:r>
      <w:r w:rsidR="006B2780">
        <w:rPr>
          <w:noProof/>
        </w:rPr>
        <w:drawing>
          <wp:inline distT="0" distB="0" distL="0" distR="0" wp14:anchorId="6956F4D3" wp14:editId="452C3920">
            <wp:extent cx="2614541" cy="1602294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36009" cy="161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64B38" w14:textId="64F00340" w:rsidR="003C4B01" w:rsidRDefault="003C4B01" w:rsidP="003C4B01">
      <w:pPr>
        <w:spacing w:line="360" w:lineRule="auto"/>
        <w:ind w:firstLineChars="0" w:firstLine="0"/>
        <w:rPr>
          <w:b/>
          <w:bCs/>
          <w:noProof/>
          <w:sz w:val="20"/>
          <w:szCs w:val="24"/>
        </w:rPr>
      </w:pPr>
      <w:r w:rsidRPr="003C4B01">
        <w:rPr>
          <w:rFonts w:hint="eastAsia"/>
          <w:b/>
          <w:bCs/>
          <w:noProof/>
          <w:sz w:val="20"/>
          <w:szCs w:val="24"/>
        </w:rPr>
        <w:t>P</w:t>
      </w:r>
      <w:r w:rsidRPr="003C4B01">
        <w:rPr>
          <w:b/>
          <w:bCs/>
          <w:noProof/>
          <w:sz w:val="20"/>
          <w:szCs w:val="24"/>
        </w:rPr>
        <w:t>CB3:</w:t>
      </w:r>
    </w:p>
    <w:p w14:paraId="2E7FD68B" w14:textId="697B0AA6" w:rsidR="00713C6F" w:rsidRDefault="003C4B01" w:rsidP="003C4B01">
      <w:pPr>
        <w:spacing w:line="360" w:lineRule="auto"/>
        <w:ind w:firstLineChars="0" w:firstLine="0"/>
      </w:pPr>
      <w:r w:rsidRPr="003C4B01">
        <w:rPr>
          <w:noProof/>
        </w:rPr>
        <w:drawing>
          <wp:inline distT="0" distB="0" distL="0" distR="0" wp14:anchorId="23C2D087" wp14:editId="5CF4569F">
            <wp:extent cx="2714805" cy="1599980"/>
            <wp:effectExtent l="0" t="0" r="0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42473" cy="161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4B01">
        <w:rPr>
          <w:noProof/>
        </w:rPr>
        <w:t xml:space="preserve"> </w:t>
      </w:r>
      <w:r w:rsidR="006B2780">
        <w:rPr>
          <w:noProof/>
        </w:rPr>
        <w:drawing>
          <wp:inline distT="0" distB="0" distL="0" distR="0" wp14:anchorId="1E85C8BD" wp14:editId="017C9B6B">
            <wp:extent cx="2563495" cy="1590040"/>
            <wp:effectExtent l="0" t="0" r="825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93016" cy="160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F9A04" w14:textId="441C60E3" w:rsidR="001F0BE3" w:rsidRPr="007F1633" w:rsidRDefault="001F0BE3" w:rsidP="007F1633">
      <w:pPr>
        <w:pStyle w:val="af"/>
        <w:ind w:leftChars="-18" w:left="-32" w:firstLineChars="4" w:firstLine="6"/>
        <w:jc w:val="center"/>
        <w:rPr>
          <w:sz w:val="16"/>
          <w:szCs w:val="21"/>
        </w:rPr>
      </w:pPr>
    </w:p>
    <w:p w14:paraId="2FC47F72" w14:textId="77777777" w:rsidR="001F0BE3" w:rsidRDefault="006420BF">
      <w:pPr>
        <w:pStyle w:val="2"/>
        <w:numPr>
          <w:ilvl w:val="1"/>
          <w:numId w:val="0"/>
        </w:numPr>
      </w:pPr>
      <w:bookmarkStart w:id="11" w:name="_Toc84942888"/>
      <w:r>
        <w:rPr>
          <w:rFonts w:hint="eastAsia"/>
        </w:rPr>
        <w:t xml:space="preserve">2.4 </w:t>
      </w:r>
      <w:r>
        <w:rPr>
          <w:rFonts w:hint="eastAsia"/>
        </w:rPr>
        <w:t>测试问题</w:t>
      </w:r>
      <w:bookmarkEnd w:id="11"/>
    </w:p>
    <w:p w14:paraId="2059F2C9" w14:textId="77777777" w:rsidR="001F0BE3" w:rsidRDefault="006420BF">
      <w:pPr>
        <w:pStyle w:val="3"/>
        <w:numPr>
          <w:ilvl w:val="2"/>
          <w:numId w:val="0"/>
        </w:numPr>
        <w:ind w:left="142"/>
      </w:pPr>
      <w:bookmarkStart w:id="12" w:name="_Toc84942889"/>
      <w:r>
        <w:rPr>
          <w:rFonts w:hint="eastAsia"/>
        </w:rPr>
        <w:t xml:space="preserve">2.4.1 </w:t>
      </w:r>
      <w:r>
        <w:rPr>
          <w:rFonts w:hint="eastAsia"/>
        </w:rPr>
        <w:t>测试问题的整体状态</w:t>
      </w:r>
      <w:bookmarkEnd w:id="12"/>
    </w:p>
    <w:p w14:paraId="35C3CF9A" w14:textId="480C6A6D" w:rsidR="001F0BE3" w:rsidRDefault="006420BF">
      <w:pPr>
        <w:ind w:firstLine="360"/>
      </w:pPr>
      <w:r>
        <w:rPr>
          <w:rFonts w:hint="eastAsia"/>
        </w:rPr>
        <w:t>测试用例最终的执行结果，按照状态统计如下图所示：</w:t>
      </w:r>
    </w:p>
    <w:p w14:paraId="67F405C9" w14:textId="62ED447F" w:rsidR="001F0BE3" w:rsidRDefault="00621A38" w:rsidP="007F1633">
      <w:pPr>
        <w:ind w:firstLine="360"/>
        <w:rPr>
          <w:noProof/>
        </w:rPr>
      </w:pPr>
      <w:r>
        <w:rPr>
          <w:noProof/>
        </w:rPr>
        <w:lastRenderedPageBreak/>
        <w:t xml:space="preserve"> </w:t>
      </w:r>
      <w:r w:rsidR="007F1077" w:rsidRPr="007F1077">
        <w:rPr>
          <w:noProof/>
        </w:rPr>
        <w:drawing>
          <wp:inline distT="0" distB="0" distL="0" distR="0" wp14:anchorId="4049326C" wp14:editId="7A767250">
            <wp:extent cx="2473036" cy="1574908"/>
            <wp:effectExtent l="0" t="0" r="381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81124" cy="158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077" w:rsidRPr="007F1077">
        <w:rPr>
          <w:noProof/>
        </w:rPr>
        <w:t xml:space="preserve"> </w:t>
      </w:r>
      <w:r w:rsidR="007F1077" w:rsidRPr="007F1077">
        <w:rPr>
          <w:noProof/>
        </w:rPr>
        <w:drawing>
          <wp:inline distT="0" distB="0" distL="0" distR="0" wp14:anchorId="39054DF4" wp14:editId="3D692116">
            <wp:extent cx="2964873" cy="1784511"/>
            <wp:effectExtent l="0" t="0" r="6985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65141" cy="178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9B778" w14:textId="77777777" w:rsidR="00E27BD3" w:rsidRDefault="00E27BD3" w:rsidP="007F1633">
      <w:pPr>
        <w:ind w:firstLine="360"/>
      </w:pPr>
    </w:p>
    <w:p w14:paraId="30BE0809" w14:textId="3EB6FF2F" w:rsidR="001F0BE3" w:rsidRDefault="006420BF">
      <w:pPr>
        <w:pStyle w:val="3"/>
        <w:numPr>
          <w:ilvl w:val="2"/>
          <w:numId w:val="0"/>
        </w:numPr>
        <w:ind w:firstLineChars="100" w:firstLine="280"/>
      </w:pPr>
      <w:bookmarkStart w:id="13" w:name="_Toc84942890"/>
      <w:r>
        <w:rPr>
          <w:rFonts w:hint="eastAsia"/>
        </w:rPr>
        <w:t xml:space="preserve">2.4.3 </w:t>
      </w:r>
      <w:r w:rsidR="006B6D92">
        <w:rPr>
          <w:rFonts w:hint="eastAsia"/>
        </w:rPr>
        <w:t>版本功能状态及</w:t>
      </w:r>
      <w:r>
        <w:rPr>
          <w:rFonts w:hint="eastAsia"/>
        </w:rPr>
        <w:t>遗留问题规避方案</w:t>
      </w:r>
      <w:bookmarkEnd w:id="13"/>
    </w:p>
    <w:p w14:paraId="0D687855" w14:textId="7BDD0893" w:rsidR="00D14531" w:rsidRPr="00D14531" w:rsidRDefault="00D14531" w:rsidP="00D14531">
      <w:pPr>
        <w:ind w:firstLine="360"/>
      </w:pPr>
    </w:p>
    <w:p w14:paraId="699EFC57" w14:textId="1BF5CC83" w:rsidR="00D14531" w:rsidRDefault="00036277" w:rsidP="00D14531">
      <w:pPr>
        <w:ind w:firstLine="360"/>
      </w:pPr>
      <w:r>
        <w:object w:dxaOrig="1508" w:dyaOrig="1041" w14:anchorId="25F75147">
          <v:shape id="_x0000_i1030" type="#_x0000_t75" style="width:75.5pt;height:52pt" o:ole="">
            <v:imagedata r:id="rId53" o:title=""/>
          </v:shape>
          <o:OLEObject Type="Embed" ProgID="Excel.Sheet.12" ShapeID="_x0000_i1030" DrawAspect="Icon" ObjectID="_1697627923" r:id="rId54"/>
        </w:object>
      </w:r>
    </w:p>
    <w:p w14:paraId="43700043" w14:textId="77777777" w:rsidR="005942EF" w:rsidRPr="00D14531" w:rsidRDefault="005942EF" w:rsidP="00D14531">
      <w:pPr>
        <w:ind w:firstLine="360"/>
      </w:pPr>
    </w:p>
    <w:p w14:paraId="5E72708D" w14:textId="068D7CD1" w:rsidR="002E08E3" w:rsidRDefault="00DE39ED" w:rsidP="007F1077">
      <w:pPr>
        <w:ind w:leftChars="200" w:left="360" w:firstLineChars="0" w:firstLine="0"/>
      </w:pPr>
      <w:r>
        <w:rPr>
          <w:noProof/>
        </w:rPr>
        <w:drawing>
          <wp:inline distT="0" distB="0" distL="0" distR="0" wp14:anchorId="376CAF2D" wp14:editId="56EABE25">
            <wp:extent cx="5796280" cy="11582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A1C90" w14:textId="34F41E3C" w:rsidR="00DE39ED" w:rsidRDefault="00DE39ED" w:rsidP="007F1077">
      <w:pPr>
        <w:ind w:leftChars="200" w:left="360" w:firstLineChars="0" w:firstLine="0"/>
      </w:pPr>
      <w:r>
        <w:rPr>
          <w:rFonts w:hint="eastAsia"/>
          <w:noProof/>
        </w:rPr>
        <w:drawing>
          <wp:inline distT="0" distB="0" distL="0" distR="0" wp14:anchorId="3BFA98B2" wp14:editId="70D84C4D">
            <wp:extent cx="5796280" cy="1843405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8ABCE" w14:textId="785C4F22" w:rsidR="00DE39ED" w:rsidRDefault="00DE39ED" w:rsidP="007F1077">
      <w:pPr>
        <w:ind w:leftChars="200" w:left="360" w:firstLineChars="0" w:firstLine="0"/>
      </w:pPr>
      <w:r>
        <w:rPr>
          <w:rFonts w:hint="eastAsia"/>
          <w:noProof/>
        </w:rPr>
        <w:drawing>
          <wp:inline distT="0" distB="0" distL="0" distR="0" wp14:anchorId="3BD93846" wp14:editId="19F5737D">
            <wp:extent cx="5796280" cy="232918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4CB8F" w14:textId="46CE5EA1" w:rsidR="00DE39ED" w:rsidRDefault="00DE39ED" w:rsidP="007F1077">
      <w:pPr>
        <w:ind w:leftChars="200"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12AA8C06" wp14:editId="3858EECF">
            <wp:extent cx="5796280" cy="23050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121BF" w14:textId="6EEFDA31" w:rsidR="00DE39ED" w:rsidRPr="00DE39ED" w:rsidRDefault="00DE39ED" w:rsidP="007F1077">
      <w:pPr>
        <w:ind w:leftChars="200" w:left="360" w:firstLineChars="0" w:firstLine="0"/>
      </w:pPr>
      <w:r>
        <w:rPr>
          <w:rFonts w:hint="eastAsia"/>
          <w:noProof/>
        </w:rPr>
        <w:drawing>
          <wp:inline distT="0" distB="0" distL="0" distR="0" wp14:anchorId="02928AC2" wp14:editId="38EF588B">
            <wp:extent cx="5796280" cy="47688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8C408" w14:textId="5347A5E3" w:rsidR="007F1077" w:rsidRDefault="007F1077" w:rsidP="007F1077">
      <w:pPr>
        <w:ind w:firstLine="360"/>
      </w:pPr>
    </w:p>
    <w:p w14:paraId="64E18598" w14:textId="4F4F0B78" w:rsidR="007F1077" w:rsidRPr="002E08E3" w:rsidRDefault="007F1077" w:rsidP="007F1077">
      <w:pPr>
        <w:ind w:firstLine="360"/>
      </w:pPr>
    </w:p>
    <w:p w14:paraId="12DF5EBF" w14:textId="4B3DBF42" w:rsidR="001F0BE3" w:rsidRDefault="006420BF">
      <w:pPr>
        <w:ind w:firstLine="360"/>
      </w:pPr>
      <w:r>
        <w:rPr>
          <w:rFonts w:hint="eastAsia"/>
        </w:rPr>
        <w:t>关于测试问题的更多细节，请访问</w:t>
      </w:r>
      <w:r>
        <w:rPr>
          <w:rFonts w:hint="eastAsia"/>
        </w:rPr>
        <w:t>JIRA</w:t>
      </w:r>
      <w:r w:rsidR="009925B8">
        <w:t xml:space="preserve"> </w:t>
      </w:r>
    </w:p>
    <w:p w14:paraId="1E4273EB" w14:textId="77777777" w:rsidR="001F0BE3" w:rsidRDefault="006420BF">
      <w:pPr>
        <w:ind w:firstLine="360"/>
        <w:rPr>
          <w:rStyle w:val="ad"/>
          <w:rFonts w:ascii="微软雅黑" w:hAnsi="微软雅黑" w:cs="宋体"/>
          <w:b/>
          <w:bCs/>
          <w:kern w:val="0"/>
          <w:sz w:val="16"/>
          <w:szCs w:val="16"/>
        </w:rPr>
      </w:pPr>
      <w:r>
        <w:rPr>
          <w:rFonts w:hint="eastAsia"/>
          <w:b/>
        </w:rPr>
        <w:t>访问链接地址：</w:t>
      </w:r>
    </w:p>
    <w:p w14:paraId="0063870F" w14:textId="63AC69DE" w:rsidR="009459B2" w:rsidRDefault="00E6701C">
      <w:pPr>
        <w:ind w:firstLine="360"/>
        <w:rPr>
          <w:rStyle w:val="ad"/>
          <w:rFonts w:ascii="微软雅黑" w:hAnsi="微软雅黑" w:cs="宋体"/>
          <w:b/>
          <w:bCs/>
          <w:kern w:val="0"/>
          <w:sz w:val="16"/>
          <w:szCs w:val="16"/>
        </w:rPr>
      </w:pPr>
      <w:hyperlink r:id="rId60" w:history="1">
        <w:r w:rsidR="002C2217">
          <w:rPr>
            <w:rStyle w:val="ad"/>
            <w:rFonts w:ascii="微软雅黑" w:hAnsi="微软雅黑" w:cs="宋体"/>
            <w:b/>
            <w:bCs/>
            <w:kern w:val="0"/>
            <w:sz w:val="16"/>
            <w:szCs w:val="16"/>
          </w:rPr>
          <w:t>3.6版本存在的问题</w:t>
        </w:r>
      </w:hyperlink>
    </w:p>
    <w:p w14:paraId="68664D73" w14:textId="77777777" w:rsidR="006B6D92" w:rsidRDefault="006B6D92">
      <w:pPr>
        <w:ind w:firstLine="320"/>
        <w:rPr>
          <w:rStyle w:val="ad"/>
          <w:rFonts w:ascii="微软雅黑" w:hAnsi="微软雅黑" w:cs="宋体"/>
          <w:b/>
          <w:bCs/>
          <w:kern w:val="0"/>
          <w:sz w:val="16"/>
          <w:szCs w:val="16"/>
        </w:rPr>
      </w:pPr>
    </w:p>
    <w:p w14:paraId="3AFC4E9C" w14:textId="77777777" w:rsidR="001F0BE3" w:rsidRDefault="006420BF">
      <w:pPr>
        <w:pStyle w:val="1"/>
        <w:ind w:left="1"/>
        <w:jc w:val="left"/>
      </w:pPr>
      <w:bookmarkStart w:id="14" w:name="_Toc84942891"/>
      <w:r>
        <w:rPr>
          <w:rFonts w:hint="eastAsia"/>
        </w:rPr>
        <w:t>测试交付</w:t>
      </w:r>
      <w:bookmarkEnd w:id="14"/>
    </w:p>
    <w:p w14:paraId="7C60929B" w14:textId="77777777" w:rsidR="001F0BE3" w:rsidRDefault="006420BF">
      <w:pPr>
        <w:pStyle w:val="af"/>
        <w:spacing w:line="360" w:lineRule="auto"/>
        <w:ind w:firstLine="360"/>
      </w:pPr>
      <w:r>
        <w:rPr>
          <w:rFonts w:hint="eastAsia"/>
        </w:rPr>
        <w:t>根据测试计划中的定义，测试的交付物包括：测试用例集、测试用例执行结果、问题记录表、项目测试报告，确认可发布的软件版本和测试发版评审记录。具体的状态如下：</w:t>
      </w:r>
    </w:p>
    <w:p w14:paraId="1FE53FA5" w14:textId="59665F55" w:rsidR="001F0BE3" w:rsidRDefault="001F0BE3" w:rsidP="00AD5334">
      <w:pPr>
        <w:ind w:firstLineChars="0" w:firstLine="0"/>
      </w:pPr>
    </w:p>
    <w:tbl>
      <w:tblPr>
        <w:tblW w:w="8946" w:type="dxa"/>
        <w:jc w:val="center"/>
        <w:tblLayout w:type="fixed"/>
        <w:tblLook w:val="04A0" w:firstRow="1" w:lastRow="0" w:firstColumn="1" w:lastColumn="0" w:noHBand="0" w:noVBand="1"/>
      </w:tblPr>
      <w:tblGrid>
        <w:gridCol w:w="766"/>
        <w:gridCol w:w="1894"/>
        <w:gridCol w:w="849"/>
        <w:gridCol w:w="5437"/>
      </w:tblGrid>
      <w:tr w:rsidR="001F0BE3" w14:paraId="4241481A" w14:textId="77777777">
        <w:trPr>
          <w:trHeight w:val="285"/>
          <w:jc w:val="center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 w:themeFill="background1" w:themeFillShade="D8"/>
            <w:noWrap/>
            <w:vAlign w:val="center"/>
          </w:tcPr>
          <w:p w14:paraId="38C74FD2" w14:textId="77777777" w:rsidR="001F0BE3" w:rsidRDefault="006420BF">
            <w:pPr>
              <w:ind w:firstLineChars="0" w:firstLine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序号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 w:themeFill="background1" w:themeFillShade="D8"/>
            <w:noWrap/>
            <w:vAlign w:val="center"/>
          </w:tcPr>
          <w:p w14:paraId="514DEB94" w14:textId="77777777" w:rsidR="001F0BE3" w:rsidRDefault="006420BF">
            <w:pPr>
              <w:ind w:firstLineChars="0" w:firstLine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名称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 w:themeFill="background1" w:themeFillShade="D8"/>
            <w:noWrap/>
            <w:vAlign w:val="center"/>
          </w:tcPr>
          <w:p w14:paraId="355360C3" w14:textId="77777777" w:rsidR="001F0BE3" w:rsidRDefault="006420BF">
            <w:pPr>
              <w:ind w:firstLineChars="0" w:firstLine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状态</w:t>
            </w:r>
          </w:p>
        </w:tc>
        <w:tc>
          <w:tcPr>
            <w:tcW w:w="5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 w:themeFill="background1" w:themeFillShade="D8"/>
            <w:noWrap/>
            <w:vAlign w:val="center"/>
          </w:tcPr>
          <w:p w14:paraId="5AB3E411" w14:textId="77777777" w:rsidR="001F0BE3" w:rsidRDefault="006420BF">
            <w:pPr>
              <w:ind w:firstLineChars="0" w:firstLine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文件地址</w:t>
            </w:r>
          </w:p>
        </w:tc>
      </w:tr>
      <w:tr w:rsidR="001F0BE3" w14:paraId="382ABD1F" w14:textId="77777777">
        <w:trPr>
          <w:trHeight w:val="285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77E4CF" w14:textId="77777777" w:rsidR="001F0BE3" w:rsidRDefault="006420BF">
            <w:pPr>
              <w:ind w:firstLineChars="0" w:firstLine="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91D175" w14:textId="77777777" w:rsidR="001F0BE3" w:rsidRDefault="006420BF">
            <w:pPr>
              <w:ind w:firstLineChars="0" w:firstLine="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测试用例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1D63CD" w14:textId="77777777" w:rsidR="001F0BE3" w:rsidRDefault="006420BF">
            <w:pPr>
              <w:ind w:firstLineChars="0" w:firstLine="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完成</w:t>
            </w:r>
          </w:p>
        </w:tc>
        <w:tc>
          <w:tcPr>
            <w:tcW w:w="5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8A7155" w14:textId="45DBBADD" w:rsidR="001F0BE3" w:rsidRDefault="00E6701C">
            <w:pPr>
              <w:widowControl/>
              <w:ind w:firstLineChars="0" w:firstLine="0"/>
              <w:jc w:val="left"/>
              <w:rPr>
                <w:rStyle w:val="ad"/>
                <w:rFonts w:ascii="微软雅黑" w:hAnsi="微软雅黑" w:cs="宋体"/>
                <w:kern w:val="0"/>
                <w:sz w:val="16"/>
                <w:szCs w:val="16"/>
              </w:rPr>
            </w:pPr>
            <w:hyperlink r:id="rId61" w:history="1">
              <w:r w:rsidR="00F57F9F" w:rsidRPr="00F57F9F">
                <w:rPr>
                  <w:rStyle w:val="ad"/>
                  <w:rFonts w:ascii="微软雅黑" w:hAnsi="微软雅黑" w:cs="宋体"/>
                  <w:kern w:val="0"/>
                  <w:sz w:val="16"/>
                  <w:szCs w:val="16"/>
                </w:rPr>
                <w:t>3.6版本测试用例</w:t>
              </w:r>
            </w:hyperlink>
          </w:p>
        </w:tc>
      </w:tr>
      <w:tr w:rsidR="001F0BE3" w14:paraId="18CCEE5F" w14:textId="77777777">
        <w:trPr>
          <w:trHeight w:val="285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A60FD3" w14:textId="77777777" w:rsidR="001F0BE3" w:rsidRDefault="006420BF">
            <w:pPr>
              <w:ind w:firstLineChars="0" w:firstLine="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3461BE" w14:textId="77777777" w:rsidR="001F0BE3" w:rsidRDefault="006420BF">
            <w:pPr>
              <w:ind w:firstLineChars="0" w:firstLine="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测试用例执行结果</w:t>
            </w:r>
            <w:r w:rsidR="008B2EBB">
              <w:rPr>
                <w:rFonts w:hint="eastAsia"/>
                <w:sz w:val="16"/>
                <w:szCs w:val="16"/>
              </w:rPr>
              <w:t>、遗留问题</w:t>
            </w:r>
            <w:r w:rsidR="008B2EBB">
              <w:rPr>
                <w:rFonts w:hint="eastAsia"/>
                <w:sz w:val="16"/>
                <w:szCs w:val="16"/>
              </w:rPr>
              <w:t>&amp;</w:t>
            </w:r>
            <w:r w:rsidR="008B2EBB">
              <w:rPr>
                <w:rFonts w:hint="eastAsia"/>
                <w:sz w:val="16"/>
                <w:szCs w:val="16"/>
              </w:rPr>
              <w:t>规避方案</w:t>
            </w:r>
          </w:p>
          <w:p w14:paraId="2FB9E905" w14:textId="66119956" w:rsidR="008B2EBB" w:rsidRDefault="008B2EBB">
            <w:pPr>
              <w:ind w:firstLineChars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2D36B7" w14:textId="77777777" w:rsidR="001F0BE3" w:rsidRDefault="006420BF">
            <w:pPr>
              <w:ind w:firstLineChars="0" w:firstLine="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完成</w:t>
            </w:r>
          </w:p>
        </w:tc>
        <w:tc>
          <w:tcPr>
            <w:tcW w:w="5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98D26A" w14:textId="7C53A58F" w:rsidR="001F0BE3" w:rsidRDefault="00E6701C">
            <w:pPr>
              <w:widowControl/>
              <w:ind w:firstLineChars="0" w:firstLine="0"/>
              <w:jc w:val="left"/>
              <w:rPr>
                <w:rStyle w:val="ad"/>
                <w:rFonts w:ascii="微软雅黑" w:hAnsi="微软雅黑" w:cs="宋体"/>
                <w:kern w:val="0"/>
                <w:sz w:val="16"/>
                <w:szCs w:val="16"/>
              </w:rPr>
            </w:pPr>
            <w:hyperlink r:id="rId62" w:history="1">
              <w:r w:rsidR="00F57F9F">
                <w:rPr>
                  <w:rStyle w:val="ad"/>
                  <w:rFonts w:ascii="微软雅黑" w:hAnsi="微软雅黑" w:cs="宋体"/>
                  <w:kern w:val="0"/>
                  <w:sz w:val="16"/>
                  <w:szCs w:val="16"/>
                </w:rPr>
                <w:t>测试用例执行结果、遗留问题&amp;规避方案</w:t>
              </w:r>
            </w:hyperlink>
          </w:p>
        </w:tc>
      </w:tr>
      <w:tr w:rsidR="001F0BE3" w14:paraId="096A1E61" w14:textId="77777777">
        <w:trPr>
          <w:trHeight w:val="285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4DC584" w14:textId="77777777" w:rsidR="001F0BE3" w:rsidRDefault="006420BF">
            <w:pPr>
              <w:ind w:firstLineChars="0" w:firstLine="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4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9F0250" w14:textId="77777777" w:rsidR="001F0BE3" w:rsidRDefault="006420BF">
            <w:pPr>
              <w:ind w:firstLineChars="0" w:firstLine="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项目测试报告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289B18" w14:textId="77777777" w:rsidR="001F0BE3" w:rsidRDefault="006420BF">
            <w:pPr>
              <w:ind w:firstLineChars="0" w:firstLine="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完成</w:t>
            </w:r>
          </w:p>
        </w:tc>
        <w:tc>
          <w:tcPr>
            <w:tcW w:w="5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D2AE01" w14:textId="7245D23C" w:rsidR="001F0BE3" w:rsidRDefault="00E6701C">
            <w:pPr>
              <w:ind w:firstLineChars="0" w:firstLine="0"/>
              <w:jc w:val="left"/>
              <w:rPr>
                <w:sz w:val="16"/>
                <w:szCs w:val="16"/>
              </w:rPr>
            </w:pPr>
            <w:hyperlink r:id="rId63" w:history="1">
              <w:r w:rsidR="008D6177" w:rsidRPr="008D6177">
                <w:rPr>
                  <w:rStyle w:val="ad"/>
                  <w:rFonts w:hint="eastAsia"/>
                  <w:sz w:val="16"/>
                  <w:szCs w:val="16"/>
                </w:rPr>
                <w:t>3.6</w:t>
              </w:r>
              <w:r w:rsidR="008D6177" w:rsidRPr="008D6177">
                <w:rPr>
                  <w:rStyle w:val="ad"/>
                  <w:rFonts w:hint="eastAsia"/>
                  <w:sz w:val="16"/>
                  <w:szCs w:val="16"/>
                </w:rPr>
                <w:t>版本测试报告</w:t>
              </w:r>
            </w:hyperlink>
          </w:p>
        </w:tc>
      </w:tr>
      <w:tr w:rsidR="00544EF9" w14:paraId="30CF36E6" w14:textId="77777777">
        <w:trPr>
          <w:trHeight w:val="285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1C23B0" w14:textId="77777777" w:rsidR="00544EF9" w:rsidRDefault="00544EF9" w:rsidP="00544EF9">
            <w:pPr>
              <w:ind w:firstLineChars="0" w:firstLine="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91F679" w14:textId="77777777" w:rsidR="00544EF9" w:rsidRDefault="00544EF9" w:rsidP="00544EF9">
            <w:pPr>
              <w:ind w:firstLineChars="0" w:firstLine="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测试确认的软件版本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A94A24" w14:textId="77777777" w:rsidR="00544EF9" w:rsidRDefault="00544EF9" w:rsidP="00544EF9">
            <w:pPr>
              <w:ind w:firstLineChars="0" w:firstLine="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完成</w:t>
            </w:r>
          </w:p>
        </w:tc>
        <w:tc>
          <w:tcPr>
            <w:tcW w:w="5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8DF3D0" w14:textId="5FC1EF45" w:rsidR="00544EF9" w:rsidRDefault="00E6701C" w:rsidP="00544EF9">
            <w:pPr>
              <w:ind w:firstLineChars="0" w:firstLine="0"/>
              <w:jc w:val="left"/>
              <w:rPr>
                <w:rStyle w:val="ad"/>
                <w:rFonts w:ascii="微软雅黑" w:hAnsi="微软雅黑" w:cs="宋体"/>
                <w:kern w:val="0"/>
                <w:sz w:val="16"/>
                <w:szCs w:val="16"/>
              </w:rPr>
            </w:pPr>
            <w:hyperlink r:id="rId64" w:history="1">
              <w:r w:rsidR="008D6177" w:rsidRPr="008D6177">
                <w:rPr>
                  <w:rStyle w:val="ad"/>
                  <w:rFonts w:ascii="微软雅黑" w:hAnsi="微软雅黑" w:cs="宋体"/>
                  <w:kern w:val="0"/>
                  <w:sz w:val="16"/>
                  <w:szCs w:val="16"/>
                </w:rPr>
                <w:t>v3.6.0.g_alpha</w:t>
              </w:r>
            </w:hyperlink>
          </w:p>
        </w:tc>
      </w:tr>
      <w:tr w:rsidR="001F0BE3" w14:paraId="33BE5236" w14:textId="77777777">
        <w:trPr>
          <w:trHeight w:val="285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79E236" w14:textId="77777777" w:rsidR="001F0BE3" w:rsidRDefault="006420BF">
            <w:pPr>
              <w:ind w:firstLineChars="0" w:firstLine="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6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E7DE21" w14:textId="77777777" w:rsidR="001F0BE3" w:rsidRDefault="006420BF">
            <w:pPr>
              <w:ind w:firstLineChars="0" w:firstLine="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发版评审记录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41476B" w14:textId="77777777" w:rsidR="001F0BE3" w:rsidRDefault="006420BF">
            <w:pPr>
              <w:ind w:firstLineChars="0" w:firstLine="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待定</w:t>
            </w:r>
          </w:p>
        </w:tc>
        <w:tc>
          <w:tcPr>
            <w:tcW w:w="5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5DACE2" w14:textId="53259A04" w:rsidR="008B2EBB" w:rsidRDefault="008B2EBB">
            <w:pPr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暂无</w:t>
            </w:r>
          </w:p>
        </w:tc>
      </w:tr>
    </w:tbl>
    <w:p w14:paraId="2764C1FA" w14:textId="4796F0F6" w:rsidR="001F0BE3" w:rsidRDefault="001F0BE3">
      <w:pPr>
        <w:ind w:firstLineChars="0" w:firstLine="0"/>
        <w:jc w:val="left"/>
      </w:pPr>
    </w:p>
    <w:p w14:paraId="27519CDE" w14:textId="3BD7ECD7" w:rsidR="00197E4E" w:rsidRDefault="00197E4E">
      <w:pPr>
        <w:ind w:firstLineChars="0" w:firstLine="0"/>
        <w:jc w:val="left"/>
      </w:pPr>
    </w:p>
    <w:p w14:paraId="65A5C57A" w14:textId="77777777" w:rsidR="00197E4E" w:rsidRDefault="00197E4E">
      <w:pPr>
        <w:ind w:firstLineChars="0" w:firstLine="0"/>
        <w:jc w:val="left"/>
      </w:pPr>
    </w:p>
    <w:p w14:paraId="5F725DEC" w14:textId="77777777" w:rsidR="001F0BE3" w:rsidRDefault="006420BF">
      <w:pPr>
        <w:pStyle w:val="1"/>
        <w:ind w:left="1"/>
        <w:jc w:val="left"/>
      </w:pPr>
      <w:bookmarkStart w:id="15" w:name="_Toc84942892"/>
      <w:r>
        <w:rPr>
          <w:rFonts w:hint="eastAsia"/>
        </w:rPr>
        <w:t>测试结论</w:t>
      </w:r>
      <w:bookmarkEnd w:id="15"/>
    </w:p>
    <w:p w14:paraId="418A193A" w14:textId="2C246A16" w:rsidR="001F0BE3" w:rsidRDefault="00061506">
      <w:pPr>
        <w:spacing w:line="360" w:lineRule="auto"/>
        <w:ind w:firstLineChars="0" w:firstLine="420"/>
      </w:pPr>
      <w:r>
        <w:rPr>
          <w:rFonts w:hint="eastAsia"/>
        </w:rPr>
        <w:t>此版本未发现致命或功能无法使用的问题，现存在的问题大部分为异常操作或界面显示的问题，且一些问题有规避方法规避，故判定可发版</w:t>
      </w:r>
      <w:r w:rsidR="006420BF">
        <w:rPr>
          <w:rFonts w:hint="eastAsia"/>
        </w:rPr>
        <w:t>。</w:t>
      </w:r>
    </w:p>
    <w:p w14:paraId="69F68E86" w14:textId="77777777" w:rsidR="001F0BE3" w:rsidRDefault="006420BF">
      <w:pPr>
        <w:pStyle w:val="1"/>
        <w:ind w:left="1"/>
        <w:jc w:val="left"/>
      </w:pPr>
      <w:bookmarkStart w:id="16" w:name="_Toc84942893"/>
      <w:r>
        <w:rPr>
          <w:rFonts w:hint="eastAsia"/>
        </w:rPr>
        <w:t>发版评审记录</w:t>
      </w:r>
      <w:bookmarkEnd w:id="16"/>
    </w:p>
    <w:p w14:paraId="32C69D52" w14:textId="77777777" w:rsidR="001F0BE3" w:rsidRDefault="006420BF">
      <w:pPr>
        <w:spacing w:line="360" w:lineRule="auto"/>
        <w:ind w:firstLineChars="0" w:firstLine="420"/>
      </w:pPr>
      <w:r>
        <w:rPr>
          <w:rFonts w:hint="eastAsia"/>
        </w:rPr>
        <w:t>本次评审邀请的人员有为各个部门或者方向上的代表，项目角色为：</w:t>
      </w:r>
      <w:r>
        <w:t>产品经理，质量经理，项目经理，技术经理，研发经理，测试经理，客户支持经理，生产经理，各个角色为方向上的代表。</w:t>
      </w:r>
    </w:p>
    <w:p w14:paraId="50CE796B" w14:textId="44F17D76" w:rsidR="001F0BE3" w:rsidRPr="0034266B" w:rsidRDefault="0034266B">
      <w:pPr>
        <w:ind w:firstLineChars="0" w:firstLine="0"/>
        <w:rPr>
          <w:b/>
          <w:bCs/>
        </w:rPr>
      </w:pPr>
      <w:r w:rsidRPr="0034266B">
        <w:rPr>
          <w:rFonts w:hint="eastAsia"/>
          <w:b/>
          <w:bCs/>
          <w:sz w:val="20"/>
          <w:szCs w:val="24"/>
        </w:rPr>
        <w:lastRenderedPageBreak/>
        <w:t>评审结论：</w:t>
      </w:r>
      <w:r w:rsidR="00FC3F04">
        <w:rPr>
          <w:rFonts w:hint="eastAsia"/>
          <w:sz w:val="20"/>
          <w:szCs w:val="24"/>
        </w:rPr>
        <w:t>暂未评审</w:t>
      </w:r>
    </w:p>
    <w:sectPr w:rsidR="001F0BE3" w:rsidRPr="0034266B" w:rsidSect="0086066B">
      <w:headerReference w:type="default" r:id="rId65"/>
      <w:footerReference w:type="default" r:id="rId66"/>
      <w:pgSz w:w="11906" w:h="16838"/>
      <w:pgMar w:top="1134" w:right="1247" w:bottom="1134" w:left="1247" w:header="454" w:footer="454" w:gutter="284"/>
      <w:pgNumType w:start="1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C438E" w14:textId="77777777" w:rsidR="00E6701C" w:rsidRDefault="00E6701C">
      <w:pPr>
        <w:ind w:firstLine="360"/>
      </w:pPr>
      <w:r>
        <w:separator/>
      </w:r>
    </w:p>
  </w:endnote>
  <w:endnote w:type="continuationSeparator" w:id="0">
    <w:p w14:paraId="2A225584" w14:textId="77777777" w:rsidR="00E6701C" w:rsidRDefault="00E6701C">
      <w:pPr>
        <w:ind w:firstLine="3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DC081" w14:textId="77777777" w:rsidR="001F0BE3" w:rsidRDefault="001F0BE3">
    <w:pPr>
      <w:ind w:left="1680" w:right="21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8519F" w14:textId="77777777" w:rsidR="001F0BE3" w:rsidRDefault="001F0BE3">
    <w:pPr>
      <w:ind w:left="360" w:firstLineChars="0" w:firstLine="0"/>
    </w:pPr>
  </w:p>
  <w:p w14:paraId="327FEA33" w14:textId="77777777" w:rsidR="001F0BE3" w:rsidRDefault="001F0BE3">
    <w:pPr>
      <w:ind w:firstLineChars="0" w:firstLine="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163ED" w14:textId="77777777" w:rsidR="001F0BE3" w:rsidRDefault="001F0BE3">
    <w:pPr>
      <w:ind w:left="1680" w:right="210"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B7507" w14:textId="43F99D88" w:rsidR="001F0BE3" w:rsidRDefault="00257048">
    <w:pPr>
      <w:ind w:firstLineChars="0" w:firstLine="0"/>
    </w:pPr>
    <w:r>
      <w:t xml:space="preserve"> </w:t>
    </w:r>
    <w:r w:rsidR="009136E0">
      <w:t>V3.6.0</w:t>
    </w:r>
    <w:r w:rsidR="006420BF">
      <w:rPr>
        <w:rFonts w:hint="eastAsia"/>
      </w:rPr>
      <w:t>测试</w:t>
    </w:r>
    <w:r w:rsidR="006420BF">
      <w:t>报告</w:t>
    </w:r>
    <w:r w:rsidR="006420BF">
      <w:t xml:space="preserve">                                                                           </w:t>
    </w:r>
    <w:r w:rsidR="006420BF">
      <w:fldChar w:fldCharType="begin"/>
    </w:r>
    <w:r w:rsidR="006420BF">
      <w:instrText>PAGE   \* MERGEFORMAT</w:instrText>
    </w:r>
    <w:r w:rsidR="006420BF">
      <w:fldChar w:fldCharType="separate"/>
    </w:r>
    <w:r w:rsidR="006420BF">
      <w:rPr>
        <w:lang w:val="zh-CN"/>
      </w:rPr>
      <w:t>14</w:t>
    </w:r>
    <w:r w:rsidR="006420BF">
      <w:fldChar w:fldCharType="end"/>
    </w:r>
  </w:p>
  <w:p w14:paraId="68A58C52" w14:textId="5AA0CA81" w:rsidR="001F0BE3" w:rsidRDefault="006420BF">
    <w:pPr>
      <w:ind w:firstLineChars="0" w:firstLine="0"/>
      <w:jc w:val="center"/>
    </w:pPr>
    <w:r>
      <w:rPr>
        <w:rFonts w:ascii="微软雅黑" w:hAnsi="微软雅黑" w:hint="eastAsia"/>
      </w:rPr>
      <w:t>©</w:t>
    </w:r>
    <w:r>
      <w:rPr>
        <w:rFonts w:hint="eastAsia"/>
        <w:sz w:val="16"/>
      </w:rPr>
      <w:t>版权所有</w:t>
    </w:r>
    <w:r>
      <w:rPr>
        <w:rFonts w:hint="eastAsia"/>
        <w:sz w:val="16"/>
      </w:rPr>
      <w:t xml:space="preserve"> 202</w:t>
    </w:r>
    <w:r w:rsidR="001441AF">
      <w:rPr>
        <w:rFonts w:hint="eastAsia"/>
        <w:sz w:val="16"/>
      </w:rPr>
      <w:t>1</w:t>
    </w:r>
    <w:r>
      <w:rPr>
        <w:rFonts w:hint="eastAsia"/>
        <w:sz w:val="16"/>
      </w:rPr>
      <w:t xml:space="preserve"> ROKAE</w:t>
    </w:r>
    <w:r>
      <w:rPr>
        <w:rFonts w:hint="eastAsia"/>
        <w:sz w:val="16"/>
      </w:rPr>
      <w:t>。保留所有权利。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6BE7B" w14:textId="77777777" w:rsidR="00E6701C" w:rsidRDefault="00E6701C">
      <w:pPr>
        <w:ind w:firstLine="360"/>
      </w:pPr>
      <w:r>
        <w:separator/>
      </w:r>
    </w:p>
  </w:footnote>
  <w:footnote w:type="continuationSeparator" w:id="0">
    <w:p w14:paraId="3D5D5B64" w14:textId="77777777" w:rsidR="00E6701C" w:rsidRDefault="00E6701C">
      <w:pPr>
        <w:ind w:firstLine="3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4674E" w14:textId="77777777" w:rsidR="001F0BE3" w:rsidRDefault="006420BF">
    <w:pPr>
      <w:ind w:left="1680" w:right="210" w:firstLine="360"/>
      <w:jc w:val="right"/>
    </w:pPr>
    <w:r>
      <w:rPr>
        <w:noProof/>
      </w:rPr>
      <w:drawing>
        <wp:inline distT="0" distB="0" distL="0" distR="0" wp14:anchorId="41E9447A" wp14:editId="2CF4E49F">
          <wp:extent cx="1350645" cy="201930"/>
          <wp:effectExtent l="0" t="0" r="1905" b="7620"/>
          <wp:docPr id="3" name="图片 3" descr="C:\Users\cacaw\AppData\Local\Microsoft\Windows\INetCache\Content.Word\1-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C:\Users\cacaw\AppData\Local\Microsoft\Windows\INetCache\Content.Word\1-1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201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44782" w14:textId="77777777" w:rsidR="001F0BE3" w:rsidRDefault="001F0BE3">
    <w:pPr>
      <w:ind w:firstLine="360"/>
    </w:pPr>
  </w:p>
  <w:p w14:paraId="6EE80D1B" w14:textId="77777777" w:rsidR="001F0BE3" w:rsidRDefault="001F0BE3">
    <w:pPr>
      <w:ind w:firstLine="360"/>
    </w:pPr>
  </w:p>
  <w:p w14:paraId="574BBE91" w14:textId="77777777" w:rsidR="001F0BE3" w:rsidRDefault="001F0BE3">
    <w:pP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EC6C" w14:textId="77777777" w:rsidR="001F0BE3" w:rsidRDefault="001F0BE3">
    <w:pPr>
      <w:ind w:left="1680" w:right="210"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42DB6" w14:textId="77777777" w:rsidR="001F0BE3" w:rsidRDefault="006420BF">
    <w:pPr>
      <w:ind w:firstLineChars="0" w:firstLine="0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9F37B9B" wp14:editId="1CD9CCF7">
          <wp:simplePos x="0" y="0"/>
          <wp:positionH relativeFrom="margin">
            <wp:align>right</wp:align>
          </wp:positionH>
          <wp:positionV relativeFrom="paragraph">
            <wp:posOffset>-44450</wp:posOffset>
          </wp:positionV>
          <wp:extent cx="1251585" cy="187325"/>
          <wp:effectExtent l="0" t="0" r="5715" b="3810"/>
          <wp:wrapNone/>
          <wp:docPr id="9" name="图片 9" descr="C:\Users\cacaw\AppData\Local\Microsoft\Windows\INetCache\Content.Word\1-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C:\Users\cacaw\AppData\Local\Microsoft\Windows\INetCache\Content.Word\1-1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1791" cy="1871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1D0C8" w14:textId="77777777" w:rsidR="001F0BE3" w:rsidRDefault="006420BF">
    <w:pPr>
      <w:pBdr>
        <w:bottom w:val="single" w:sz="6" w:space="1" w:color="auto"/>
      </w:pBdr>
      <w:wordWrap w:val="0"/>
      <w:ind w:firstLineChars="0" w:firstLine="0"/>
      <w:jc w:val="right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A98E988" wp14:editId="07440364">
          <wp:simplePos x="0" y="0"/>
          <wp:positionH relativeFrom="column">
            <wp:posOffset>46355</wp:posOffset>
          </wp:positionH>
          <wp:positionV relativeFrom="paragraph">
            <wp:posOffset>-65405</wp:posOffset>
          </wp:positionV>
          <wp:extent cx="1251585" cy="187325"/>
          <wp:effectExtent l="0" t="0" r="5715" b="3175"/>
          <wp:wrapNone/>
          <wp:docPr id="5" name="图片 5" descr="C:\Users\cacaw\AppData\Local\Microsoft\Windows\INetCache\Content.Word\1-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cacaw\AppData\Local\Microsoft\Windows\INetCache\Content.Word\1-1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1585" cy="18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sz w:val="24"/>
      </w:rPr>
      <w:t xml:space="preserve">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0131F"/>
    <w:multiLevelType w:val="multilevel"/>
    <w:tmpl w:val="12B0131F"/>
    <w:lvl w:ilvl="0">
      <w:start w:val="1"/>
      <w:numFmt w:val="decimal"/>
      <w:lvlText w:val="%1."/>
      <w:lvlJc w:val="left"/>
      <w:pPr>
        <w:ind w:left="1260" w:hanging="420"/>
      </w:p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2B3249CA"/>
    <w:multiLevelType w:val="multilevel"/>
    <w:tmpl w:val="2B3249CA"/>
    <w:lvl w:ilvl="0">
      <w:start w:val="1"/>
      <w:numFmt w:val="decimal"/>
      <w:lvlText w:val="%1."/>
      <w:lvlJc w:val="left"/>
      <w:pPr>
        <w:ind w:left="126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" w15:restartNumberingAfterBreak="0">
    <w:nsid w:val="3F8A4FBF"/>
    <w:multiLevelType w:val="multilevel"/>
    <w:tmpl w:val="3F8A4FBF"/>
    <w:lvl w:ilvl="0">
      <w:start w:val="1"/>
      <w:numFmt w:val="decimal"/>
      <w:pStyle w:val="1"/>
      <w:suff w:val="space"/>
      <w:lvlText w:val="%1"/>
      <w:lvlJc w:val="left"/>
      <w:pPr>
        <w:ind w:left="2694" w:firstLine="0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284" w:firstLine="0"/>
      </w:pPr>
      <w:rPr>
        <w:rFonts w:hint="eastAsia"/>
      </w:rPr>
    </w:lvl>
    <w:lvl w:ilvl="2">
      <w:start w:val="1"/>
      <w:numFmt w:val="decimal"/>
      <w:pStyle w:val="3"/>
      <w:suff w:val="space"/>
      <w:lvlText w:val="%1.%2.%3"/>
      <w:lvlJc w:val="left"/>
      <w:pPr>
        <w:ind w:left="142" w:firstLine="0"/>
      </w:pPr>
      <w:rPr>
        <w:rFonts w:hint="eastAsia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42" w:firstLine="0"/>
      </w:pPr>
      <w:rPr>
        <w:rFonts w:hint="eastAsia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142" w:firstLine="0"/>
      </w:pPr>
      <w:rPr>
        <w:rFonts w:hint="eastAsia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142" w:firstLine="0"/>
      </w:pPr>
      <w:rPr>
        <w:rFonts w:hint="eastAsia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142" w:firstLine="0"/>
      </w:pPr>
      <w:rPr>
        <w:rFonts w:hint="eastAsia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142" w:firstLine="0"/>
      </w:pPr>
      <w:rPr>
        <w:rFonts w:hint="eastAsia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142" w:firstLine="0"/>
      </w:pPr>
      <w:rPr>
        <w:rFonts w:hint="eastAsia"/>
      </w:rPr>
    </w:lvl>
  </w:abstractNum>
  <w:abstractNum w:abstractNumId="3" w15:restartNumberingAfterBreak="0">
    <w:nsid w:val="612B6E58"/>
    <w:multiLevelType w:val="multilevel"/>
    <w:tmpl w:val="612B6E58"/>
    <w:lvl w:ilvl="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420"/>
  <w:drawingGridHorizontalSpacing w:val="9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375"/>
    <w:rsid w:val="00000707"/>
    <w:rsid w:val="000026E3"/>
    <w:rsid w:val="000032D1"/>
    <w:rsid w:val="0000605B"/>
    <w:rsid w:val="0000670D"/>
    <w:rsid w:val="0000783D"/>
    <w:rsid w:val="00011911"/>
    <w:rsid w:val="00011A0E"/>
    <w:rsid w:val="00014442"/>
    <w:rsid w:val="00015A37"/>
    <w:rsid w:val="00016B9C"/>
    <w:rsid w:val="00021792"/>
    <w:rsid w:val="00023549"/>
    <w:rsid w:val="00030703"/>
    <w:rsid w:val="00030BE1"/>
    <w:rsid w:val="00031F19"/>
    <w:rsid w:val="0003200E"/>
    <w:rsid w:val="000338F1"/>
    <w:rsid w:val="00033D16"/>
    <w:rsid w:val="00036277"/>
    <w:rsid w:val="000376F1"/>
    <w:rsid w:val="00040EEB"/>
    <w:rsid w:val="0004190C"/>
    <w:rsid w:val="00042179"/>
    <w:rsid w:val="000424D9"/>
    <w:rsid w:val="00044D39"/>
    <w:rsid w:val="00044E78"/>
    <w:rsid w:val="0004694C"/>
    <w:rsid w:val="00046E27"/>
    <w:rsid w:val="00050C7A"/>
    <w:rsid w:val="0005257F"/>
    <w:rsid w:val="00052B5F"/>
    <w:rsid w:val="00056B99"/>
    <w:rsid w:val="00061506"/>
    <w:rsid w:val="000621E5"/>
    <w:rsid w:val="00062E7E"/>
    <w:rsid w:val="00064542"/>
    <w:rsid w:val="00064A6C"/>
    <w:rsid w:val="00067152"/>
    <w:rsid w:val="00067716"/>
    <w:rsid w:val="00067CDD"/>
    <w:rsid w:val="00070190"/>
    <w:rsid w:val="00070DCF"/>
    <w:rsid w:val="00070F49"/>
    <w:rsid w:val="00072C3A"/>
    <w:rsid w:val="000731AD"/>
    <w:rsid w:val="00074568"/>
    <w:rsid w:val="0007476F"/>
    <w:rsid w:val="00075227"/>
    <w:rsid w:val="00075F11"/>
    <w:rsid w:val="00076992"/>
    <w:rsid w:val="00081F6B"/>
    <w:rsid w:val="000829B1"/>
    <w:rsid w:val="000835A4"/>
    <w:rsid w:val="000845E2"/>
    <w:rsid w:val="000849CB"/>
    <w:rsid w:val="00084B7F"/>
    <w:rsid w:val="00084FB5"/>
    <w:rsid w:val="00086440"/>
    <w:rsid w:val="0008779E"/>
    <w:rsid w:val="00090681"/>
    <w:rsid w:val="00091D09"/>
    <w:rsid w:val="00092066"/>
    <w:rsid w:val="00092D0B"/>
    <w:rsid w:val="000978B5"/>
    <w:rsid w:val="000A0C19"/>
    <w:rsid w:val="000A1A36"/>
    <w:rsid w:val="000A2B12"/>
    <w:rsid w:val="000A44C4"/>
    <w:rsid w:val="000A53ED"/>
    <w:rsid w:val="000A5A9F"/>
    <w:rsid w:val="000B0286"/>
    <w:rsid w:val="000B0DB0"/>
    <w:rsid w:val="000B1BF2"/>
    <w:rsid w:val="000B3DA1"/>
    <w:rsid w:val="000B551B"/>
    <w:rsid w:val="000B60A9"/>
    <w:rsid w:val="000B640A"/>
    <w:rsid w:val="000B6932"/>
    <w:rsid w:val="000C2F76"/>
    <w:rsid w:val="000C43E2"/>
    <w:rsid w:val="000C7BFA"/>
    <w:rsid w:val="000D3437"/>
    <w:rsid w:val="000D5EB4"/>
    <w:rsid w:val="000D6985"/>
    <w:rsid w:val="000D7DCE"/>
    <w:rsid w:val="000E00B4"/>
    <w:rsid w:val="000E10F2"/>
    <w:rsid w:val="000E157A"/>
    <w:rsid w:val="000E1A0C"/>
    <w:rsid w:val="000E22A1"/>
    <w:rsid w:val="000E250F"/>
    <w:rsid w:val="000E435D"/>
    <w:rsid w:val="000E4A77"/>
    <w:rsid w:val="000E6574"/>
    <w:rsid w:val="000E7367"/>
    <w:rsid w:val="000E7FA6"/>
    <w:rsid w:val="000F1631"/>
    <w:rsid w:val="000F3106"/>
    <w:rsid w:val="000F4137"/>
    <w:rsid w:val="000F580A"/>
    <w:rsid w:val="001023EC"/>
    <w:rsid w:val="00103CCF"/>
    <w:rsid w:val="001040B4"/>
    <w:rsid w:val="001046C8"/>
    <w:rsid w:val="00106A3F"/>
    <w:rsid w:val="00106CB2"/>
    <w:rsid w:val="00110C4A"/>
    <w:rsid w:val="00111326"/>
    <w:rsid w:val="00111EA0"/>
    <w:rsid w:val="001142C0"/>
    <w:rsid w:val="0011503A"/>
    <w:rsid w:val="0012122A"/>
    <w:rsid w:val="0012217F"/>
    <w:rsid w:val="001232E3"/>
    <w:rsid w:val="00123735"/>
    <w:rsid w:val="0012459B"/>
    <w:rsid w:val="001262EB"/>
    <w:rsid w:val="001268FD"/>
    <w:rsid w:val="0013335A"/>
    <w:rsid w:val="0013445A"/>
    <w:rsid w:val="00136272"/>
    <w:rsid w:val="00137F2A"/>
    <w:rsid w:val="001404B9"/>
    <w:rsid w:val="0014127D"/>
    <w:rsid w:val="001413B3"/>
    <w:rsid w:val="00141A91"/>
    <w:rsid w:val="00142B09"/>
    <w:rsid w:val="00142C8B"/>
    <w:rsid w:val="001433C2"/>
    <w:rsid w:val="00143933"/>
    <w:rsid w:val="00143A4B"/>
    <w:rsid w:val="001441AF"/>
    <w:rsid w:val="001443F7"/>
    <w:rsid w:val="001444A7"/>
    <w:rsid w:val="001447E2"/>
    <w:rsid w:val="00144BDE"/>
    <w:rsid w:val="00145731"/>
    <w:rsid w:val="00146180"/>
    <w:rsid w:val="001461D2"/>
    <w:rsid w:val="00150C46"/>
    <w:rsid w:val="00151709"/>
    <w:rsid w:val="0015209D"/>
    <w:rsid w:val="001523C4"/>
    <w:rsid w:val="00152871"/>
    <w:rsid w:val="00152E0A"/>
    <w:rsid w:val="00154F43"/>
    <w:rsid w:val="00157DB4"/>
    <w:rsid w:val="00160F55"/>
    <w:rsid w:val="00161ED7"/>
    <w:rsid w:val="001646A9"/>
    <w:rsid w:val="00164D6F"/>
    <w:rsid w:val="001652E3"/>
    <w:rsid w:val="00166988"/>
    <w:rsid w:val="00166EEE"/>
    <w:rsid w:val="00166F77"/>
    <w:rsid w:val="00174BD2"/>
    <w:rsid w:val="00175278"/>
    <w:rsid w:val="0017649F"/>
    <w:rsid w:val="00180329"/>
    <w:rsid w:val="001819AA"/>
    <w:rsid w:val="00181CEC"/>
    <w:rsid w:val="00182161"/>
    <w:rsid w:val="001829E0"/>
    <w:rsid w:val="001830DC"/>
    <w:rsid w:val="0018455A"/>
    <w:rsid w:val="00184976"/>
    <w:rsid w:val="00185052"/>
    <w:rsid w:val="00185D16"/>
    <w:rsid w:val="0018679C"/>
    <w:rsid w:val="00186F23"/>
    <w:rsid w:val="001873E9"/>
    <w:rsid w:val="00191B2D"/>
    <w:rsid w:val="00193860"/>
    <w:rsid w:val="00196C05"/>
    <w:rsid w:val="0019741D"/>
    <w:rsid w:val="00197E4E"/>
    <w:rsid w:val="001A2454"/>
    <w:rsid w:val="001A2C7A"/>
    <w:rsid w:val="001A2CCB"/>
    <w:rsid w:val="001A4022"/>
    <w:rsid w:val="001A4D1B"/>
    <w:rsid w:val="001A69FA"/>
    <w:rsid w:val="001A6A92"/>
    <w:rsid w:val="001A7C59"/>
    <w:rsid w:val="001B195D"/>
    <w:rsid w:val="001B215B"/>
    <w:rsid w:val="001B51B7"/>
    <w:rsid w:val="001B5C4A"/>
    <w:rsid w:val="001B66AB"/>
    <w:rsid w:val="001B73A0"/>
    <w:rsid w:val="001C061A"/>
    <w:rsid w:val="001C1DAA"/>
    <w:rsid w:val="001C2B71"/>
    <w:rsid w:val="001C39C0"/>
    <w:rsid w:val="001C45C0"/>
    <w:rsid w:val="001C5054"/>
    <w:rsid w:val="001C5E3E"/>
    <w:rsid w:val="001C6370"/>
    <w:rsid w:val="001C79A7"/>
    <w:rsid w:val="001C7FD1"/>
    <w:rsid w:val="001D15E6"/>
    <w:rsid w:val="001D1864"/>
    <w:rsid w:val="001D1B5A"/>
    <w:rsid w:val="001D250B"/>
    <w:rsid w:val="001D39C7"/>
    <w:rsid w:val="001D4C0F"/>
    <w:rsid w:val="001D5BA2"/>
    <w:rsid w:val="001D5F2C"/>
    <w:rsid w:val="001D6D7C"/>
    <w:rsid w:val="001D6EC7"/>
    <w:rsid w:val="001E04FC"/>
    <w:rsid w:val="001E13B5"/>
    <w:rsid w:val="001E20AB"/>
    <w:rsid w:val="001E3F87"/>
    <w:rsid w:val="001E6B8A"/>
    <w:rsid w:val="001E7B5A"/>
    <w:rsid w:val="001E7DD3"/>
    <w:rsid w:val="001F0BE3"/>
    <w:rsid w:val="001F1812"/>
    <w:rsid w:val="001F20C7"/>
    <w:rsid w:val="001F6935"/>
    <w:rsid w:val="001F6B93"/>
    <w:rsid w:val="001F6DE4"/>
    <w:rsid w:val="001F77F8"/>
    <w:rsid w:val="002035F9"/>
    <w:rsid w:val="00206A1B"/>
    <w:rsid w:val="00206BA8"/>
    <w:rsid w:val="00206F97"/>
    <w:rsid w:val="00207784"/>
    <w:rsid w:val="002120D6"/>
    <w:rsid w:val="002145D6"/>
    <w:rsid w:val="00215474"/>
    <w:rsid w:val="00221280"/>
    <w:rsid w:val="00221538"/>
    <w:rsid w:val="00223253"/>
    <w:rsid w:val="00225236"/>
    <w:rsid w:val="00225B7D"/>
    <w:rsid w:val="00226403"/>
    <w:rsid w:val="00226FBB"/>
    <w:rsid w:val="0023080E"/>
    <w:rsid w:val="002352D6"/>
    <w:rsid w:val="002359B2"/>
    <w:rsid w:val="00235DE6"/>
    <w:rsid w:val="002377EE"/>
    <w:rsid w:val="0024108E"/>
    <w:rsid w:val="002421E6"/>
    <w:rsid w:val="002428FF"/>
    <w:rsid w:val="00244030"/>
    <w:rsid w:val="00245684"/>
    <w:rsid w:val="002461F3"/>
    <w:rsid w:val="00250391"/>
    <w:rsid w:val="00250800"/>
    <w:rsid w:val="00250CA6"/>
    <w:rsid w:val="00251AB2"/>
    <w:rsid w:val="00251C2D"/>
    <w:rsid w:val="002540BC"/>
    <w:rsid w:val="00256003"/>
    <w:rsid w:val="00256547"/>
    <w:rsid w:val="00257048"/>
    <w:rsid w:val="00260668"/>
    <w:rsid w:val="00260CC0"/>
    <w:rsid w:val="00261AFF"/>
    <w:rsid w:val="00264354"/>
    <w:rsid w:val="002658BB"/>
    <w:rsid w:val="00265D1A"/>
    <w:rsid w:val="002731CB"/>
    <w:rsid w:val="0027400F"/>
    <w:rsid w:val="00274E0C"/>
    <w:rsid w:val="00281463"/>
    <w:rsid w:val="0028188F"/>
    <w:rsid w:val="002821D2"/>
    <w:rsid w:val="00282788"/>
    <w:rsid w:val="00282F6A"/>
    <w:rsid w:val="00287847"/>
    <w:rsid w:val="002918B6"/>
    <w:rsid w:val="002934D1"/>
    <w:rsid w:val="002950E3"/>
    <w:rsid w:val="00295496"/>
    <w:rsid w:val="00297F81"/>
    <w:rsid w:val="002A0454"/>
    <w:rsid w:val="002A09EA"/>
    <w:rsid w:val="002A100A"/>
    <w:rsid w:val="002A4189"/>
    <w:rsid w:val="002A5437"/>
    <w:rsid w:val="002A7EE0"/>
    <w:rsid w:val="002B013E"/>
    <w:rsid w:val="002B0FDC"/>
    <w:rsid w:val="002B43C0"/>
    <w:rsid w:val="002B57E0"/>
    <w:rsid w:val="002B6427"/>
    <w:rsid w:val="002B775C"/>
    <w:rsid w:val="002C132D"/>
    <w:rsid w:val="002C2217"/>
    <w:rsid w:val="002C2A85"/>
    <w:rsid w:val="002C3C9D"/>
    <w:rsid w:val="002C46D6"/>
    <w:rsid w:val="002C4B1F"/>
    <w:rsid w:val="002C548B"/>
    <w:rsid w:val="002C59F6"/>
    <w:rsid w:val="002D06CD"/>
    <w:rsid w:val="002D2C3B"/>
    <w:rsid w:val="002D2CC7"/>
    <w:rsid w:val="002D410D"/>
    <w:rsid w:val="002D4DED"/>
    <w:rsid w:val="002D4E89"/>
    <w:rsid w:val="002D547B"/>
    <w:rsid w:val="002D70E7"/>
    <w:rsid w:val="002D7B36"/>
    <w:rsid w:val="002E03EA"/>
    <w:rsid w:val="002E0780"/>
    <w:rsid w:val="002E08E3"/>
    <w:rsid w:val="002E0EC1"/>
    <w:rsid w:val="002E16B3"/>
    <w:rsid w:val="002E23F8"/>
    <w:rsid w:val="002E25EF"/>
    <w:rsid w:val="002E7E61"/>
    <w:rsid w:val="002F14A6"/>
    <w:rsid w:val="002F56B4"/>
    <w:rsid w:val="002F5B15"/>
    <w:rsid w:val="00301CE1"/>
    <w:rsid w:val="00301E85"/>
    <w:rsid w:val="00302A90"/>
    <w:rsid w:val="003056CF"/>
    <w:rsid w:val="0031193B"/>
    <w:rsid w:val="0031289B"/>
    <w:rsid w:val="00313C54"/>
    <w:rsid w:val="00315816"/>
    <w:rsid w:val="003160EB"/>
    <w:rsid w:val="00322482"/>
    <w:rsid w:val="00323A62"/>
    <w:rsid w:val="003243FB"/>
    <w:rsid w:val="003244CF"/>
    <w:rsid w:val="00325255"/>
    <w:rsid w:val="00326D21"/>
    <w:rsid w:val="00327494"/>
    <w:rsid w:val="0033351C"/>
    <w:rsid w:val="00333B4B"/>
    <w:rsid w:val="00336A57"/>
    <w:rsid w:val="0034266B"/>
    <w:rsid w:val="00343161"/>
    <w:rsid w:val="00343965"/>
    <w:rsid w:val="00344C0C"/>
    <w:rsid w:val="00345E76"/>
    <w:rsid w:val="003467D4"/>
    <w:rsid w:val="003473A7"/>
    <w:rsid w:val="003477E3"/>
    <w:rsid w:val="0035040F"/>
    <w:rsid w:val="00352901"/>
    <w:rsid w:val="00352C80"/>
    <w:rsid w:val="003534CD"/>
    <w:rsid w:val="00353EFB"/>
    <w:rsid w:val="003551A8"/>
    <w:rsid w:val="003562DC"/>
    <w:rsid w:val="003577FF"/>
    <w:rsid w:val="003600DC"/>
    <w:rsid w:val="00360DFF"/>
    <w:rsid w:val="00361DEA"/>
    <w:rsid w:val="00363042"/>
    <w:rsid w:val="00364518"/>
    <w:rsid w:val="0036549A"/>
    <w:rsid w:val="00365F2B"/>
    <w:rsid w:val="00367303"/>
    <w:rsid w:val="003705E0"/>
    <w:rsid w:val="00370858"/>
    <w:rsid w:val="003713AD"/>
    <w:rsid w:val="00376290"/>
    <w:rsid w:val="003764EC"/>
    <w:rsid w:val="00382BD0"/>
    <w:rsid w:val="00383F75"/>
    <w:rsid w:val="0038511B"/>
    <w:rsid w:val="00386301"/>
    <w:rsid w:val="0038645C"/>
    <w:rsid w:val="0038649A"/>
    <w:rsid w:val="00386F5D"/>
    <w:rsid w:val="00387606"/>
    <w:rsid w:val="003878D3"/>
    <w:rsid w:val="00387A90"/>
    <w:rsid w:val="00391095"/>
    <w:rsid w:val="00391151"/>
    <w:rsid w:val="00393B7F"/>
    <w:rsid w:val="00393EEF"/>
    <w:rsid w:val="00395C70"/>
    <w:rsid w:val="0039627B"/>
    <w:rsid w:val="00396875"/>
    <w:rsid w:val="00397475"/>
    <w:rsid w:val="003A0C19"/>
    <w:rsid w:val="003A0E13"/>
    <w:rsid w:val="003A373F"/>
    <w:rsid w:val="003A4A47"/>
    <w:rsid w:val="003A52E1"/>
    <w:rsid w:val="003A5649"/>
    <w:rsid w:val="003B17C0"/>
    <w:rsid w:val="003B1CBB"/>
    <w:rsid w:val="003B4280"/>
    <w:rsid w:val="003B6D02"/>
    <w:rsid w:val="003C0E2D"/>
    <w:rsid w:val="003C1D38"/>
    <w:rsid w:val="003C32CA"/>
    <w:rsid w:val="003C42B2"/>
    <w:rsid w:val="003C4B01"/>
    <w:rsid w:val="003C4F5B"/>
    <w:rsid w:val="003C5B50"/>
    <w:rsid w:val="003C7379"/>
    <w:rsid w:val="003C7962"/>
    <w:rsid w:val="003C7BA8"/>
    <w:rsid w:val="003D0108"/>
    <w:rsid w:val="003D048F"/>
    <w:rsid w:val="003D0E87"/>
    <w:rsid w:val="003D24F6"/>
    <w:rsid w:val="003D27F7"/>
    <w:rsid w:val="003D388B"/>
    <w:rsid w:val="003D3DE5"/>
    <w:rsid w:val="003D4551"/>
    <w:rsid w:val="003D4897"/>
    <w:rsid w:val="003D504F"/>
    <w:rsid w:val="003D5566"/>
    <w:rsid w:val="003D6090"/>
    <w:rsid w:val="003D63A6"/>
    <w:rsid w:val="003D64B3"/>
    <w:rsid w:val="003D68EC"/>
    <w:rsid w:val="003D6CE5"/>
    <w:rsid w:val="003D6E0A"/>
    <w:rsid w:val="003E0980"/>
    <w:rsid w:val="003E1404"/>
    <w:rsid w:val="003E252B"/>
    <w:rsid w:val="003E3867"/>
    <w:rsid w:val="003E4946"/>
    <w:rsid w:val="003E4F3D"/>
    <w:rsid w:val="003E6EE6"/>
    <w:rsid w:val="003F1723"/>
    <w:rsid w:val="003F311C"/>
    <w:rsid w:val="003F4EAF"/>
    <w:rsid w:val="003F5344"/>
    <w:rsid w:val="003F55A4"/>
    <w:rsid w:val="003F5AC1"/>
    <w:rsid w:val="003F677D"/>
    <w:rsid w:val="003F6B1F"/>
    <w:rsid w:val="003F71FD"/>
    <w:rsid w:val="003F785C"/>
    <w:rsid w:val="003F7F97"/>
    <w:rsid w:val="00401E2F"/>
    <w:rsid w:val="0040221B"/>
    <w:rsid w:val="0040288C"/>
    <w:rsid w:val="00403569"/>
    <w:rsid w:val="00405209"/>
    <w:rsid w:val="00405E1B"/>
    <w:rsid w:val="00405FC7"/>
    <w:rsid w:val="004060D8"/>
    <w:rsid w:val="00411785"/>
    <w:rsid w:val="004147B5"/>
    <w:rsid w:val="00415D47"/>
    <w:rsid w:val="00416601"/>
    <w:rsid w:val="00416DB6"/>
    <w:rsid w:val="004170E8"/>
    <w:rsid w:val="00424212"/>
    <w:rsid w:val="00425738"/>
    <w:rsid w:val="00426E33"/>
    <w:rsid w:val="004318D4"/>
    <w:rsid w:val="00434F19"/>
    <w:rsid w:val="00435FCC"/>
    <w:rsid w:val="004367D8"/>
    <w:rsid w:val="00437B37"/>
    <w:rsid w:val="00442250"/>
    <w:rsid w:val="00442A52"/>
    <w:rsid w:val="00442C15"/>
    <w:rsid w:val="00442C6C"/>
    <w:rsid w:val="00442F50"/>
    <w:rsid w:val="00444736"/>
    <w:rsid w:val="00445BF5"/>
    <w:rsid w:val="00450290"/>
    <w:rsid w:val="00451185"/>
    <w:rsid w:val="004533C8"/>
    <w:rsid w:val="004549CC"/>
    <w:rsid w:val="00454EB5"/>
    <w:rsid w:val="00455567"/>
    <w:rsid w:val="00455C7B"/>
    <w:rsid w:val="0046004D"/>
    <w:rsid w:val="00463E63"/>
    <w:rsid w:val="00463EA8"/>
    <w:rsid w:val="0046621D"/>
    <w:rsid w:val="00466D48"/>
    <w:rsid w:val="004703D3"/>
    <w:rsid w:val="00470CD7"/>
    <w:rsid w:val="00470CF5"/>
    <w:rsid w:val="004710BF"/>
    <w:rsid w:val="0047160E"/>
    <w:rsid w:val="00472BCB"/>
    <w:rsid w:val="00475CA1"/>
    <w:rsid w:val="00480A17"/>
    <w:rsid w:val="0048159C"/>
    <w:rsid w:val="00482650"/>
    <w:rsid w:val="00485363"/>
    <w:rsid w:val="00485F70"/>
    <w:rsid w:val="00487130"/>
    <w:rsid w:val="004878F2"/>
    <w:rsid w:val="00490DBA"/>
    <w:rsid w:val="004931AC"/>
    <w:rsid w:val="004931E2"/>
    <w:rsid w:val="00493826"/>
    <w:rsid w:val="00495661"/>
    <w:rsid w:val="0049589A"/>
    <w:rsid w:val="004959CC"/>
    <w:rsid w:val="0049647E"/>
    <w:rsid w:val="004A07B4"/>
    <w:rsid w:val="004A0BE0"/>
    <w:rsid w:val="004A3850"/>
    <w:rsid w:val="004A635E"/>
    <w:rsid w:val="004A6A6E"/>
    <w:rsid w:val="004A6CE0"/>
    <w:rsid w:val="004B175C"/>
    <w:rsid w:val="004B2CB7"/>
    <w:rsid w:val="004B4AFC"/>
    <w:rsid w:val="004B5805"/>
    <w:rsid w:val="004B7F5D"/>
    <w:rsid w:val="004C001F"/>
    <w:rsid w:val="004C0961"/>
    <w:rsid w:val="004C1D47"/>
    <w:rsid w:val="004C2E58"/>
    <w:rsid w:val="004C4C3F"/>
    <w:rsid w:val="004C5028"/>
    <w:rsid w:val="004C5A5E"/>
    <w:rsid w:val="004C61B2"/>
    <w:rsid w:val="004D3A56"/>
    <w:rsid w:val="004D3D94"/>
    <w:rsid w:val="004D47D7"/>
    <w:rsid w:val="004D50E7"/>
    <w:rsid w:val="004D6000"/>
    <w:rsid w:val="004E02DF"/>
    <w:rsid w:val="004E047F"/>
    <w:rsid w:val="004E0D5F"/>
    <w:rsid w:val="004E2369"/>
    <w:rsid w:val="004E50DF"/>
    <w:rsid w:val="004E69B5"/>
    <w:rsid w:val="004F0DE4"/>
    <w:rsid w:val="004F1E2C"/>
    <w:rsid w:val="004F2C40"/>
    <w:rsid w:val="004F34AA"/>
    <w:rsid w:val="004F3855"/>
    <w:rsid w:val="004F4D75"/>
    <w:rsid w:val="004F64A7"/>
    <w:rsid w:val="004F68E6"/>
    <w:rsid w:val="004F76B1"/>
    <w:rsid w:val="005004D0"/>
    <w:rsid w:val="00500923"/>
    <w:rsid w:val="00502856"/>
    <w:rsid w:val="0050328D"/>
    <w:rsid w:val="00503712"/>
    <w:rsid w:val="005053FB"/>
    <w:rsid w:val="005061CB"/>
    <w:rsid w:val="00510CD7"/>
    <w:rsid w:val="00512846"/>
    <w:rsid w:val="00512A73"/>
    <w:rsid w:val="005137EB"/>
    <w:rsid w:val="00514583"/>
    <w:rsid w:val="005149E6"/>
    <w:rsid w:val="00516876"/>
    <w:rsid w:val="0051734B"/>
    <w:rsid w:val="00517AE3"/>
    <w:rsid w:val="00520D7B"/>
    <w:rsid w:val="00520DFA"/>
    <w:rsid w:val="0052117D"/>
    <w:rsid w:val="00523762"/>
    <w:rsid w:val="00523D2E"/>
    <w:rsid w:val="0052472B"/>
    <w:rsid w:val="005266E5"/>
    <w:rsid w:val="00527D96"/>
    <w:rsid w:val="00531638"/>
    <w:rsid w:val="005329CB"/>
    <w:rsid w:val="00533D36"/>
    <w:rsid w:val="00534A9B"/>
    <w:rsid w:val="00535091"/>
    <w:rsid w:val="0053634E"/>
    <w:rsid w:val="00536E09"/>
    <w:rsid w:val="00540DEB"/>
    <w:rsid w:val="005422B2"/>
    <w:rsid w:val="00543124"/>
    <w:rsid w:val="005448E6"/>
    <w:rsid w:val="00544EF9"/>
    <w:rsid w:val="00550882"/>
    <w:rsid w:val="00551C1B"/>
    <w:rsid w:val="00551EF8"/>
    <w:rsid w:val="00553AB1"/>
    <w:rsid w:val="005551A1"/>
    <w:rsid w:val="00557E03"/>
    <w:rsid w:val="00562360"/>
    <w:rsid w:val="0056413F"/>
    <w:rsid w:val="00564D8C"/>
    <w:rsid w:val="00567A1C"/>
    <w:rsid w:val="005701D4"/>
    <w:rsid w:val="005714F2"/>
    <w:rsid w:val="0057284A"/>
    <w:rsid w:val="0057606D"/>
    <w:rsid w:val="00577E06"/>
    <w:rsid w:val="00581C65"/>
    <w:rsid w:val="00583283"/>
    <w:rsid w:val="00584089"/>
    <w:rsid w:val="005849B3"/>
    <w:rsid w:val="00585865"/>
    <w:rsid w:val="00587343"/>
    <w:rsid w:val="00593FDE"/>
    <w:rsid w:val="005942EF"/>
    <w:rsid w:val="00596983"/>
    <w:rsid w:val="005A1A4E"/>
    <w:rsid w:val="005A35A0"/>
    <w:rsid w:val="005A442C"/>
    <w:rsid w:val="005A4B79"/>
    <w:rsid w:val="005A50C6"/>
    <w:rsid w:val="005A5548"/>
    <w:rsid w:val="005A6537"/>
    <w:rsid w:val="005A682F"/>
    <w:rsid w:val="005A7267"/>
    <w:rsid w:val="005B0CBA"/>
    <w:rsid w:val="005B0DF2"/>
    <w:rsid w:val="005B326D"/>
    <w:rsid w:val="005B3361"/>
    <w:rsid w:val="005B5647"/>
    <w:rsid w:val="005B714A"/>
    <w:rsid w:val="005C03A8"/>
    <w:rsid w:val="005C34E8"/>
    <w:rsid w:val="005C4E29"/>
    <w:rsid w:val="005C6161"/>
    <w:rsid w:val="005C78EB"/>
    <w:rsid w:val="005C7CC4"/>
    <w:rsid w:val="005D13DD"/>
    <w:rsid w:val="005D1AD0"/>
    <w:rsid w:val="005D2709"/>
    <w:rsid w:val="005D2C9C"/>
    <w:rsid w:val="005D3B1F"/>
    <w:rsid w:val="005D42E6"/>
    <w:rsid w:val="005D5EED"/>
    <w:rsid w:val="005D694F"/>
    <w:rsid w:val="005D70F4"/>
    <w:rsid w:val="005D7B32"/>
    <w:rsid w:val="005E017F"/>
    <w:rsid w:val="005E03A9"/>
    <w:rsid w:val="005E0547"/>
    <w:rsid w:val="005E1410"/>
    <w:rsid w:val="005E20C2"/>
    <w:rsid w:val="005E542D"/>
    <w:rsid w:val="005E7410"/>
    <w:rsid w:val="005F0C60"/>
    <w:rsid w:val="005F12C2"/>
    <w:rsid w:val="005F1FD0"/>
    <w:rsid w:val="005F469C"/>
    <w:rsid w:val="0060008E"/>
    <w:rsid w:val="00601886"/>
    <w:rsid w:val="00603914"/>
    <w:rsid w:val="00604073"/>
    <w:rsid w:val="00604760"/>
    <w:rsid w:val="00604C4B"/>
    <w:rsid w:val="00605841"/>
    <w:rsid w:val="00606C22"/>
    <w:rsid w:val="0061045D"/>
    <w:rsid w:val="00610CF0"/>
    <w:rsid w:val="006114B9"/>
    <w:rsid w:val="0061188E"/>
    <w:rsid w:val="0061235C"/>
    <w:rsid w:val="006127BD"/>
    <w:rsid w:val="006129BF"/>
    <w:rsid w:val="00613EF5"/>
    <w:rsid w:val="00614295"/>
    <w:rsid w:val="006164F5"/>
    <w:rsid w:val="00616D02"/>
    <w:rsid w:val="00617301"/>
    <w:rsid w:val="0061764B"/>
    <w:rsid w:val="00620380"/>
    <w:rsid w:val="00621A38"/>
    <w:rsid w:val="00622959"/>
    <w:rsid w:val="00624FCC"/>
    <w:rsid w:val="00625D36"/>
    <w:rsid w:val="006277A9"/>
    <w:rsid w:val="00630BCA"/>
    <w:rsid w:val="00632CDA"/>
    <w:rsid w:val="00633BBD"/>
    <w:rsid w:val="00633DF1"/>
    <w:rsid w:val="006348E2"/>
    <w:rsid w:val="00634BD6"/>
    <w:rsid w:val="00635859"/>
    <w:rsid w:val="00635877"/>
    <w:rsid w:val="00635E52"/>
    <w:rsid w:val="00635EDD"/>
    <w:rsid w:val="00640022"/>
    <w:rsid w:val="0064123E"/>
    <w:rsid w:val="006420BF"/>
    <w:rsid w:val="006426DC"/>
    <w:rsid w:val="00643800"/>
    <w:rsid w:val="00645259"/>
    <w:rsid w:val="00646C22"/>
    <w:rsid w:val="006519EB"/>
    <w:rsid w:val="00652B90"/>
    <w:rsid w:val="006539AB"/>
    <w:rsid w:val="0065484A"/>
    <w:rsid w:val="00656573"/>
    <w:rsid w:val="00656909"/>
    <w:rsid w:val="00656C87"/>
    <w:rsid w:val="00660F8D"/>
    <w:rsid w:val="006645DB"/>
    <w:rsid w:val="00666740"/>
    <w:rsid w:val="00666BF0"/>
    <w:rsid w:val="00666C40"/>
    <w:rsid w:val="0066710F"/>
    <w:rsid w:val="006676D2"/>
    <w:rsid w:val="00667FAE"/>
    <w:rsid w:val="00672893"/>
    <w:rsid w:val="00673278"/>
    <w:rsid w:val="006737F6"/>
    <w:rsid w:val="00673F01"/>
    <w:rsid w:val="00674D6A"/>
    <w:rsid w:val="00675781"/>
    <w:rsid w:val="006765E6"/>
    <w:rsid w:val="006767CD"/>
    <w:rsid w:val="006769A6"/>
    <w:rsid w:val="00676E1F"/>
    <w:rsid w:val="006909F7"/>
    <w:rsid w:val="00690BF6"/>
    <w:rsid w:val="00693499"/>
    <w:rsid w:val="0069351A"/>
    <w:rsid w:val="00696582"/>
    <w:rsid w:val="006A07F5"/>
    <w:rsid w:val="006A2093"/>
    <w:rsid w:val="006A21EF"/>
    <w:rsid w:val="006A4185"/>
    <w:rsid w:val="006A4F74"/>
    <w:rsid w:val="006A5643"/>
    <w:rsid w:val="006A564A"/>
    <w:rsid w:val="006A682A"/>
    <w:rsid w:val="006A6EC7"/>
    <w:rsid w:val="006A7F62"/>
    <w:rsid w:val="006B038E"/>
    <w:rsid w:val="006B08C0"/>
    <w:rsid w:val="006B226F"/>
    <w:rsid w:val="006B2780"/>
    <w:rsid w:val="006B2B30"/>
    <w:rsid w:val="006B38DA"/>
    <w:rsid w:val="006B6CF8"/>
    <w:rsid w:val="006B6D92"/>
    <w:rsid w:val="006B775D"/>
    <w:rsid w:val="006C04B6"/>
    <w:rsid w:val="006C086B"/>
    <w:rsid w:val="006C1994"/>
    <w:rsid w:val="006C483C"/>
    <w:rsid w:val="006D2213"/>
    <w:rsid w:val="006D2973"/>
    <w:rsid w:val="006D2C7E"/>
    <w:rsid w:val="006D33EA"/>
    <w:rsid w:val="006D4996"/>
    <w:rsid w:val="006D58CE"/>
    <w:rsid w:val="006D601A"/>
    <w:rsid w:val="006D62C7"/>
    <w:rsid w:val="006D653E"/>
    <w:rsid w:val="006D6751"/>
    <w:rsid w:val="006D6879"/>
    <w:rsid w:val="006D7EC0"/>
    <w:rsid w:val="006E02F8"/>
    <w:rsid w:val="006E0FBD"/>
    <w:rsid w:val="006E1E78"/>
    <w:rsid w:val="006E3E2F"/>
    <w:rsid w:val="006E4782"/>
    <w:rsid w:val="006E49B9"/>
    <w:rsid w:val="006E4D4F"/>
    <w:rsid w:val="006E5436"/>
    <w:rsid w:val="006E5FB9"/>
    <w:rsid w:val="006E6238"/>
    <w:rsid w:val="006E63C1"/>
    <w:rsid w:val="006E6776"/>
    <w:rsid w:val="006E679B"/>
    <w:rsid w:val="006E7AA2"/>
    <w:rsid w:val="006F18B4"/>
    <w:rsid w:val="006F2404"/>
    <w:rsid w:val="006F2789"/>
    <w:rsid w:val="006F30CD"/>
    <w:rsid w:val="006F3459"/>
    <w:rsid w:val="006F57C6"/>
    <w:rsid w:val="006F6A1D"/>
    <w:rsid w:val="006F6E89"/>
    <w:rsid w:val="007004AC"/>
    <w:rsid w:val="00700A3D"/>
    <w:rsid w:val="00702BEE"/>
    <w:rsid w:val="007041C6"/>
    <w:rsid w:val="00704944"/>
    <w:rsid w:val="007111F5"/>
    <w:rsid w:val="007138A9"/>
    <w:rsid w:val="00713C6F"/>
    <w:rsid w:val="00714384"/>
    <w:rsid w:val="007166B6"/>
    <w:rsid w:val="00717F91"/>
    <w:rsid w:val="007219A9"/>
    <w:rsid w:val="007219C9"/>
    <w:rsid w:val="007226BA"/>
    <w:rsid w:val="00723456"/>
    <w:rsid w:val="007235A5"/>
    <w:rsid w:val="0072532B"/>
    <w:rsid w:val="00725831"/>
    <w:rsid w:val="007259BF"/>
    <w:rsid w:val="00726C30"/>
    <w:rsid w:val="007279B9"/>
    <w:rsid w:val="00730843"/>
    <w:rsid w:val="007309E0"/>
    <w:rsid w:val="00731A53"/>
    <w:rsid w:val="00731EBA"/>
    <w:rsid w:val="00732D6C"/>
    <w:rsid w:val="00732E6F"/>
    <w:rsid w:val="0073525A"/>
    <w:rsid w:val="007365F9"/>
    <w:rsid w:val="0073676A"/>
    <w:rsid w:val="00736D5F"/>
    <w:rsid w:val="00736F2B"/>
    <w:rsid w:val="007422A4"/>
    <w:rsid w:val="007422AA"/>
    <w:rsid w:val="00742861"/>
    <w:rsid w:val="00743048"/>
    <w:rsid w:val="007438C7"/>
    <w:rsid w:val="00744786"/>
    <w:rsid w:val="007466B9"/>
    <w:rsid w:val="007478E1"/>
    <w:rsid w:val="00747B84"/>
    <w:rsid w:val="00750668"/>
    <w:rsid w:val="00750B67"/>
    <w:rsid w:val="0075112D"/>
    <w:rsid w:val="00751A6B"/>
    <w:rsid w:val="00751AF5"/>
    <w:rsid w:val="00751BC3"/>
    <w:rsid w:val="007540DF"/>
    <w:rsid w:val="00754E38"/>
    <w:rsid w:val="00756A19"/>
    <w:rsid w:val="0076375E"/>
    <w:rsid w:val="00770175"/>
    <w:rsid w:val="00770A6A"/>
    <w:rsid w:val="0077226F"/>
    <w:rsid w:val="00772761"/>
    <w:rsid w:val="007743E8"/>
    <w:rsid w:val="007743FC"/>
    <w:rsid w:val="007809B4"/>
    <w:rsid w:val="007815B5"/>
    <w:rsid w:val="00781DBB"/>
    <w:rsid w:val="00783E1F"/>
    <w:rsid w:val="00784B9F"/>
    <w:rsid w:val="00786399"/>
    <w:rsid w:val="007868C5"/>
    <w:rsid w:val="00786F66"/>
    <w:rsid w:val="007876C2"/>
    <w:rsid w:val="00787B2D"/>
    <w:rsid w:val="00790B18"/>
    <w:rsid w:val="0079117E"/>
    <w:rsid w:val="007919CD"/>
    <w:rsid w:val="00794BC0"/>
    <w:rsid w:val="00797A2D"/>
    <w:rsid w:val="007A1539"/>
    <w:rsid w:val="007A2486"/>
    <w:rsid w:val="007A29FD"/>
    <w:rsid w:val="007A2E7F"/>
    <w:rsid w:val="007A34CC"/>
    <w:rsid w:val="007A42F8"/>
    <w:rsid w:val="007A4579"/>
    <w:rsid w:val="007A48E0"/>
    <w:rsid w:val="007B0F17"/>
    <w:rsid w:val="007B1DCF"/>
    <w:rsid w:val="007B33AE"/>
    <w:rsid w:val="007B3525"/>
    <w:rsid w:val="007B3BC2"/>
    <w:rsid w:val="007B3C08"/>
    <w:rsid w:val="007B7261"/>
    <w:rsid w:val="007C3096"/>
    <w:rsid w:val="007C463C"/>
    <w:rsid w:val="007C5DF9"/>
    <w:rsid w:val="007C5E6E"/>
    <w:rsid w:val="007C6D7A"/>
    <w:rsid w:val="007C71CD"/>
    <w:rsid w:val="007C77A8"/>
    <w:rsid w:val="007C7C94"/>
    <w:rsid w:val="007C7E19"/>
    <w:rsid w:val="007C7EFC"/>
    <w:rsid w:val="007D4078"/>
    <w:rsid w:val="007D60A6"/>
    <w:rsid w:val="007E1AE3"/>
    <w:rsid w:val="007E2651"/>
    <w:rsid w:val="007E356F"/>
    <w:rsid w:val="007E4AE8"/>
    <w:rsid w:val="007E4E44"/>
    <w:rsid w:val="007E5A6B"/>
    <w:rsid w:val="007E6000"/>
    <w:rsid w:val="007F1077"/>
    <w:rsid w:val="007F1633"/>
    <w:rsid w:val="007F3019"/>
    <w:rsid w:val="007F4B98"/>
    <w:rsid w:val="007F4ECD"/>
    <w:rsid w:val="007F5640"/>
    <w:rsid w:val="007F66D3"/>
    <w:rsid w:val="007F6898"/>
    <w:rsid w:val="007F7375"/>
    <w:rsid w:val="0080308B"/>
    <w:rsid w:val="00804010"/>
    <w:rsid w:val="00804D7E"/>
    <w:rsid w:val="00805126"/>
    <w:rsid w:val="0080576B"/>
    <w:rsid w:val="00805D05"/>
    <w:rsid w:val="008070D1"/>
    <w:rsid w:val="008107AA"/>
    <w:rsid w:val="0081100E"/>
    <w:rsid w:val="00811254"/>
    <w:rsid w:val="00811473"/>
    <w:rsid w:val="00811DB4"/>
    <w:rsid w:val="00812D71"/>
    <w:rsid w:val="00815704"/>
    <w:rsid w:val="00815811"/>
    <w:rsid w:val="00817ADF"/>
    <w:rsid w:val="00817BE8"/>
    <w:rsid w:val="00820598"/>
    <w:rsid w:val="008241F3"/>
    <w:rsid w:val="00824596"/>
    <w:rsid w:val="0082491A"/>
    <w:rsid w:val="0082564B"/>
    <w:rsid w:val="00825F10"/>
    <w:rsid w:val="008267B9"/>
    <w:rsid w:val="008319CE"/>
    <w:rsid w:val="00832D9A"/>
    <w:rsid w:val="00833F40"/>
    <w:rsid w:val="008345CF"/>
    <w:rsid w:val="00835E58"/>
    <w:rsid w:val="00837F13"/>
    <w:rsid w:val="008406C2"/>
    <w:rsid w:val="008409D9"/>
    <w:rsid w:val="00841EC9"/>
    <w:rsid w:val="008421A5"/>
    <w:rsid w:val="00845B6C"/>
    <w:rsid w:val="00846155"/>
    <w:rsid w:val="00846E28"/>
    <w:rsid w:val="0084744F"/>
    <w:rsid w:val="00850297"/>
    <w:rsid w:val="0085127A"/>
    <w:rsid w:val="008519A2"/>
    <w:rsid w:val="008527BE"/>
    <w:rsid w:val="00852EDC"/>
    <w:rsid w:val="00853821"/>
    <w:rsid w:val="00854759"/>
    <w:rsid w:val="008549CD"/>
    <w:rsid w:val="00855A82"/>
    <w:rsid w:val="00855B15"/>
    <w:rsid w:val="00856ED5"/>
    <w:rsid w:val="0086066B"/>
    <w:rsid w:val="00860C06"/>
    <w:rsid w:val="008612BE"/>
    <w:rsid w:val="00861FEF"/>
    <w:rsid w:val="00862A67"/>
    <w:rsid w:val="00867CA3"/>
    <w:rsid w:val="00867F27"/>
    <w:rsid w:val="0087143F"/>
    <w:rsid w:val="00871878"/>
    <w:rsid w:val="00871DBB"/>
    <w:rsid w:val="00872CE5"/>
    <w:rsid w:val="00874BB5"/>
    <w:rsid w:val="00880BBB"/>
    <w:rsid w:val="00886F5E"/>
    <w:rsid w:val="00887DF9"/>
    <w:rsid w:val="008902EF"/>
    <w:rsid w:val="0089307E"/>
    <w:rsid w:val="008948D8"/>
    <w:rsid w:val="00895149"/>
    <w:rsid w:val="00895BF5"/>
    <w:rsid w:val="00895CA6"/>
    <w:rsid w:val="008964B2"/>
    <w:rsid w:val="00897370"/>
    <w:rsid w:val="008A0E40"/>
    <w:rsid w:val="008A133D"/>
    <w:rsid w:val="008A1534"/>
    <w:rsid w:val="008A3AB7"/>
    <w:rsid w:val="008A43C1"/>
    <w:rsid w:val="008A4FD2"/>
    <w:rsid w:val="008A5E9D"/>
    <w:rsid w:val="008A703F"/>
    <w:rsid w:val="008A721B"/>
    <w:rsid w:val="008A74A8"/>
    <w:rsid w:val="008A7F2B"/>
    <w:rsid w:val="008B0DD5"/>
    <w:rsid w:val="008B2D86"/>
    <w:rsid w:val="008B2EBB"/>
    <w:rsid w:val="008B3186"/>
    <w:rsid w:val="008B3B6C"/>
    <w:rsid w:val="008B585D"/>
    <w:rsid w:val="008B5C71"/>
    <w:rsid w:val="008B6A6B"/>
    <w:rsid w:val="008C15C3"/>
    <w:rsid w:val="008C3FEA"/>
    <w:rsid w:val="008C4744"/>
    <w:rsid w:val="008C5530"/>
    <w:rsid w:val="008C7488"/>
    <w:rsid w:val="008C7D5A"/>
    <w:rsid w:val="008D063B"/>
    <w:rsid w:val="008D179E"/>
    <w:rsid w:val="008D2213"/>
    <w:rsid w:val="008D4302"/>
    <w:rsid w:val="008D4534"/>
    <w:rsid w:val="008D6177"/>
    <w:rsid w:val="008D6FD6"/>
    <w:rsid w:val="008E1B5B"/>
    <w:rsid w:val="008E2C2A"/>
    <w:rsid w:val="008E42A5"/>
    <w:rsid w:val="008E4A26"/>
    <w:rsid w:val="008E4A91"/>
    <w:rsid w:val="008E514A"/>
    <w:rsid w:val="008E5A6C"/>
    <w:rsid w:val="008E6B50"/>
    <w:rsid w:val="008E7208"/>
    <w:rsid w:val="008E722B"/>
    <w:rsid w:val="008F1026"/>
    <w:rsid w:val="008F1782"/>
    <w:rsid w:val="008F1C1A"/>
    <w:rsid w:val="008F20E4"/>
    <w:rsid w:val="008F26DF"/>
    <w:rsid w:val="008F2F53"/>
    <w:rsid w:val="008F5E26"/>
    <w:rsid w:val="008F6D32"/>
    <w:rsid w:val="008F7ACC"/>
    <w:rsid w:val="0090013C"/>
    <w:rsid w:val="00901883"/>
    <w:rsid w:val="00901BB8"/>
    <w:rsid w:val="00902D97"/>
    <w:rsid w:val="00903424"/>
    <w:rsid w:val="009038E3"/>
    <w:rsid w:val="00906264"/>
    <w:rsid w:val="00906F99"/>
    <w:rsid w:val="00906F9C"/>
    <w:rsid w:val="009114F7"/>
    <w:rsid w:val="009115CB"/>
    <w:rsid w:val="00912AD5"/>
    <w:rsid w:val="009136E0"/>
    <w:rsid w:val="0091574C"/>
    <w:rsid w:val="00915813"/>
    <w:rsid w:val="00915996"/>
    <w:rsid w:val="009174FE"/>
    <w:rsid w:val="00922875"/>
    <w:rsid w:val="00922A34"/>
    <w:rsid w:val="009237D8"/>
    <w:rsid w:val="009246E1"/>
    <w:rsid w:val="00925653"/>
    <w:rsid w:val="0092736B"/>
    <w:rsid w:val="00930E2F"/>
    <w:rsid w:val="0093111D"/>
    <w:rsid w:val="00932116"/>
    <w:rsid w:val="00932A3D"/>
    <w:rsid w:val="00932FDB"/>
    <w:rsid w:val="0093613A"/>
    <w:rsid w:val="0093641F"/>
    <w:rsid w:val="00937044"/>
    <w:rsid w:val="009370B5"/>
    <w:rsid w:val="00940B57"/>
    <w:rsid w:val="0094131D"/>
    <w:rsid w:val="0094181B"/>
    <w:rsid w:val="00941B50"/>
    <w:rsid w:val="00944E42"/>
    <w:rsid w:val="009459B2"/>
    <w:rsid w:val="009514DA"/>
    <w:rsid w:val="009518F3"/>
    <w:rsid w:val="00953660"/>
    <w:rsid w:val="00953A62"/>
    <w:rsid w:val="009564BD"/>
    <w:rsid w:val="009565B0"/>
    <w:rsid w:val="00957022"/>
    <w:rsid w:val="00962064"/>
    <w:rsid w:val="009645E6"/>
    <w:rsid w:val="00965E46"/>
    <w:rsid w:val="009662A0"/>
    <w:rsid w:val="00971194"/>
    <w:rsid w:val="009718EF"/>
    <w:rsid w:val="00973054"/>
    <w:rsid w:val="00973299"/>
    <w:rsid w:val="00973A0C"/>
    <w:rsid w:val="00974272"/>
    <w:rsid w:val="009766D3"/>
    <w:rsid w:val="009770CF"/>
    <w:rsid w:val="009773FE"/>
    <w:rsid w:val="00977A6F"/>
    <w:rsid w:val="00980323"/>
    <w:rsid w:val="00980A2D"/>
    <w:rsid w:val="00985E32"/>
    <w:rsid w:val="00986287"/>
    <w:rsid w:val="0098727C"/>
    <w:rsid w:val="009909B0"/>
    <w:rsid w:val="009925B8"/>
    <w:rsid w:val="00995FEF"/>
    <w:rsid w:val="009961A3"/>
    <w:rsid w:val="009A23E6"/>
    <w:rsid w:val="009A30D4"/>
    <w:rsid w:val="009A5DBF"/>
    <w:rsid w:val="009A78A7"/>
    <w:rsid w:val="009B0303"/>
    <w:rsid w:val="009B0A69"/>
    <w:rsid w:val="009B0C56"/>
    <w:rsid w:val="009B572F"/>
    <w:rsid w:val="009C08CA"/>
    <w:rsid w:val="009C10DF"/>
    <w:rsid w:val="009C2047"/>
    <w:rsid w:val="009C2B2C"/>
    <w:rsid w:val="009C2CDF"/>
    <w:rsid w:val="009C2DA0"/>
    <w:rsid w:val="009C38DF"/>
    <w:rsid w:val="009C58E1"/>
    <w:rsid w:val="009C5E49"/>
    <w:rsid w:val="009C6E73"/>
    <w:rsid w:val="009D017D"/>
    <w:rsid w:val="009D0F0D"/>
    <w:rsid w:val="009D1288"/>
    <w:rsid w:val="009D229F"/>
    <w:rsid w:val="009D2DCF"/>
    <w:rsid w:val="009D3433"/>
    <w:rsid w:val="009D4D6F"/>
    <w:rsid w:val="009D539B"/>
    <w:rsid w:val="009D57DE"/>
    <w:rsid w:val="009D582C"/>
    <w:rsid w:val="009E0760"/>
    <w:rsid w:val="009E26E5"/>
    <w:rsid w:val="009E47B6"/>
    <w:rsid w:val="009E5C2A"/>
    <w:rsid w:val="009E5E01"/>
    <w:rsid w:val="009E65B0"/>
    <w:rsid w:val="009E7CC0"/>
    <w:rsid w:val="009F08B8"/>
    <w:rsid w:val="009F0A87"/>
    <w:rsid w:val="009F1267"/>
    <w:rsid w:val="009F2508"/>
    <w:rsid w:val="009F28AC"/>
    <w:rsid w:val="009F375C"/>
    <w:rsid w:val="009F3D6B"/>
    <w:rsid w:val="009F67A5"/>
    <w:rsid w:val="009F7704"/>
    <w:rsid w:val="00A01BC3"/>
    <w:rsid w:val="00A05605"/>
    <w:rsid w:val="00A1245C"/>
    <w:rsid w:val="00A12C4A"/>
    <w:rsid w:val="00A15D47"/>
    <w:rsid w:val="00A17CC7"/>
    <w:rsid w:val="00A2507C"/>
    <w:rsid w:val="00A25585"/>
    <w:rsid w:val="00A27F67"/>
    <w:rsid w:val="00A302F6"/>
    <w:rsid w:val="00A30C67"/>
    <w:rsid w:val="00A311E3"/>
    <w:rsid w:val="00A334A2"/>
    <w:rsid w:val="00A368D4"/>
    <w:rsid w:val="00A37713"/>
    <w:rsid w:val="00A37DB4"/>
    <w:rsid w:val="00A409A7"/>
    <w:rsid w:val="00A41E66"/>
    <w:rsid w:val="00A424AB"/>
    <w:rsid w:val="00A42CD3"/>
    <w:rsid w:val="00A42F5F"/>
    <w:rsid w:val="00A44331"/>
    <w:rsid w:val="00A44B19"/>
    <w:rsid w:val="00A45AE2"/>
    <w:rsid w:val="00A46076"/>
    <w:rsid w:val="00A50549"/>
    <w:rsid w:val="00A50D35"/>
    <w:rsid w:val="00A51228"/>
    <w:rsid w:val="00A53D4C"/>
    <w:rsid w:val="00A62A38"/>
    <w:rsid w:val="00A642AF"/>
    <w:rsid w:val="00A6486C"/>
    <w:rsid w:val="00A65DF4"/>
    <w:rsid w:val="00A664E1"/>
    <w:rsid w:val="00A6683A"/>
    <w:rsid w:val="00A6695B"/>
    <w:rsid w:val="00A66B80"/>
    <w:rsid w:val="00A670A9"/>
    <w:rsid w:val="00A67B76"/>
    <w:rsid w:val="00A67EC1"/>
    <w:rsid w:val="00A7225B"/>
    <w:rsid w:val="00A73C8F"/>
    <w:rsid w:val="00A74D15"/>
    <w:rsid w:val="00A76B0C"/>
    <w:rsid w:val="00A77AB1"/>
    <w:rsid w:val="00A80AE6"/>
    <w:rsid w:val="00A84DFE"/>
    <w:rsid w:val="00A8642C"/>
    <w:rsid w:val="00A86F34"/>
    <w:rsid w:val="00A87B9C"/>
    <w:rsid w:val="00A91A27"/>
    <w:rsid w:val="00A928A0"/>
    <w:rsid w:val="00A93874"/>
    <w:rsid w:val="00A93C41"/>
    <w:rsid w:val="00A946FB"/>
    <w:rsid w:val="00A94FC7"/>
    <w:rsid w:val="00A97B1E"/>
    <w:rsid w:val="00AA04CB"/>
    <w:rsid w:val="00AA18B0"/>
    <w:rsid w:val="00AA34EE"/>
    <w:rsid w:val="00AA4A7D"/>
    <w:rsid w:val="00AA51B3"/>
    <w:rsid w:val="00AA5BD7"/>
    <w:rsid w:val="00AA6C48"/>
    <w:rsid w:val="00AA6D1B"/>
    <w:rsid w:val="00AA6F28"/>
    <w:rsid w:val="00AA78BB"/>
    <w:rsid w:val="00AA7EEE"/>
    <w:rsid w:val="00AB0BAD"/>
    <w:rsid w:val="00AB0BBB"/>
    <w:rsid w:val="00AB10DF"/>
    <w:rsid w:val="00AB56EF"/>
    <w:rsid w:val="00AB73A1"/>
    <w:rsid w:val="00AB7A09"/>
    <w:rsid w:val="00AB7B88"/>
    <w:rsid w:val="00AC3093"/>
    <w:rsid w:val="00AC45DF"/>
    <w:rsid w:val="00AC657A"/>
    <w:rsid w:val="00AC751D"/>
    <w:rsid w:val="00AC7EB2"/>
    <w:rsid w:val="00AC7F05"/>
    <w:rsid w:val="00AD3466"/>
    <w:rsid w:val="00AD4439"/>
    <w:rsid w:val="00AD4EF7"/>
    <w:rsid w:val="00AD5184"/>
    <w:rsid w:val="00AD5334"/>
    <w:rsid w:val="00AD735B"/>
    <w:rsid w:val="00AE1B7A"/>
    <w:rsid w:val="00AE1C28"/>
    <w:rsid w:val="00AE3988"/>
    <w:rsid w:val="00AE5E63"/>
    <w:rsid w:val="00AE705B"/>
    <w:rsid w:val="00AE7439"/>
    <w:rsid w:val="00AE7BE6"/>
    <w:rsid w:val="00AF088B"/>
    <w:rsid w:val="00AF0B97"/>
    <w:rsid w:val="00AF1964"/>
    <w:rsid w:val="00AF2E32"/>
    <w:rsid w:val="00AF38FB"/>
    <w:rsid w:val="00AF4B58"/>
    <w:rsid w:val="00AF7602"/>
    <w:rsid w:val="00AF7724"/>
    <w:rsid w:val="00B00A8F"/>
    <w:rsid w:val="00B014B9"/>
    <w:rsid w:val="00B021D8"/>
    <w:rsid w:val="00B037C4"/>
    <w:rsid w:val="00B05E11"/>
    <w:rsid w:val="00B060EC"/>
    <w:rsid w:val="00B0611B"/>
    <w:rsid w:val="00B068B6"/>
    <w:rsid w:val="00B11A9F"/>
    <w:rsid w:val="00B11CEC"/>
    <w:rsid w:val="00B131EC"/>
    <w:rsid w:val="00B14159"/>
    <w:rsid w:val="00B150F1"/>
    <w:rsid w:val="00B163CA"/>
    <w:rsid w:val="00B175A9"/>
    <w:rsid w:val="00B1778D"/>
    <w:rsid w:val="00B22CC8"/>
    <w:rsid w:val="00B244F4"/>
    <w:rsid w:val="00B2593F"/>
    <w:rsid w:val="00B25B8E"/>
    <w:rsid w:val="00B26B02"/>
    <w:rsid w:val="00B30602"/>
    <w:rsid w:val="00B30BD7"/>
    <w:rsid w:val="00B30EC1"/>
    <w:rsid w:val="00B312DF"/>
    <w:rsid w:val="00B3167B"/>
    <w:rsid w:val="00B316C0"/>
    <w:rsid w:val="00B326C3"/>
    <w:rsid w:val="00B345B3"/>
    <w:rsid w:val="00B36079"/>
    <w:rsid w:val="00B37225"/>
    <w:rsid w:val="00B37E09"/>
    <w:rsid w:val="00B401B9"/>
    <w:rsid w:val="00B4049D"/>
    <w:rsid w:val="00B409FA"/>
    <w:rsid w:val="00B42542"/>
    <w:rsid w:val="00B42E89"/>
    <w:rsid w:val="00B43729"/>
    <w:rsid w:val="00B46448"/>
    <w:rsid w:val="00B51E96"/>
    <w:rsid w:val="00B52173"/>
    <w:rsid w:val="00B527CF"/>
    <w:rsid w:val="00B52864"/>
    <w:rsid w:val="00B54AB0"/>
    <w:rsid w:val="00B55471"/>
    <w:rsid w:val="00B56FC7"/>
    <w:rsid w:val="00B57C36"/>
    <w:rsid w:val="00B61334"/>
    <w:rsid w:val="00B62788"/>
    <w:rsid w:val="00B64058"/>
    <w:rsid w:val="00B65B99"/>
    <w:rsid w:val="00B66698"/>
    <w:rsid w:val="00B66721"/>
    <w:rsid w:val="00B72026"/>
    <w:rsid w:val="00B72448"/>
    <w:rsid w:val="00B724F6"/>
    <w:rsid w:val="00B72F34"/>
    <w:rsid w:val="00B73602"/>
    <w:rsid w:val="00B74E08"/>
    <w:rsid w:val="00B76CB7"/>
    <w:rsid w:val="00B776C6"/>
    <w:rsid w:val="00B80527"/>
    <w:rsid w:val="00B80B11"/>
    <w:rsid w:val="00B81B68"/>
    <w:rsid w:val="00B82259"/>
    <w:rsid w:val="00B82BB9"/>
    <w:rsid w:val="00B82C08"/>
    <w:rsid w:val="00B832EB"/>
    <w:rsid w:val="00B879D6"/>
    <w:rsid w:val="00B90DC8"/>
    <w:rsid w:val="00B94438"/>
    <w:rsid w:val="00B94FF8"/>
    <w:rsid w:val="00B951B8"/>
    <w:rsid w:val="00B953A5"/>
    <w:rsid w:val="00B9750C"/>
    <w:rsid w:val="00BA038A"/>
    <w:rsid w:val="00BA2D2E"/>
    <w:rsid w:val="00BA3B8C"/>
    <w:rsid w:val="00BA46B1"/>
    <w:rsid w:val="00BA7370"/>
    <w:rsid w:val="00BB1F5D"/>
    <w:rsid w:val="00BB292D"/>
    <w:rsid w:val="00BB4000"/>
    <w:rsid w:val="00BB4B82"/>
    <w:rsid w:val="00BB4D01"/>
    <w:rsid w:val="00BB7AB1"/>
    <w:rsid w:val="00BC2193"/>
    <w:rsid w:val="00BC22A6"/>
    <w:rsid w:val="00BC25B8"/>
    <w:rsid w:val="00BC42B7"/>
    <w:rsid w:val="00BC5373"/>
    <w:rsid w:val="00BD10D1"/>
    <w:rsid w:val="00BD1DFB"/>
    <w:rsid w:val="00BD46A5"/>
    <w:rsid w:val="00BE0556"/>
    <w:rsid w:val="00BE0AD9"/>
    <w:rsid w:val="00BE0E10"/>
    <w:rsid w:val="00BE1F56"/>
    <w:rsid w:val="00BE493A"/>
    <w:rsid w:val="00BE6EAE"/>
    <w:rsid w:val="00BE7895"/>
    <w:rsid w:val="00BE7937"/>
    <w:rsid w:val="00BE7B68"/>
    <w:rsid w:val="00BF3786"/>
    <w:rsid w:val="00BF3E0D"/>
    <w:rsid w:val="00C007AE"/>
    <w:rsid w:val="00C01C30"/>
    <w:rsid w:val="00C01E4B"/>
    <w:rsid w:val="00C031D4"/>
    <w:rsid w:val="00C0320E"/>
    <w:rsid w:val="00C03617"/>
    <w:rsid w:val="00C0633B"/>
    <w:rsid w:val="00C07891"/>
    <w:rsid w:val="00C07A46"/>
    <w:rsid w:val="00C07C8B"/>
    <w:rsid w:val="00C07ED5"/>
    <w:rsid w:val="00C10FFE"/>
    <w:rsid w:val="00C138E4"/>
    <w:rsid w:val="00C1445F"/>
    <w:rsid w:val="00C14A8D"/>
    <w:rsid w:val="00C17385"/>
    <w:rsid w:val="00C17507"/>
    <w:rsid w:val="00C20A02"/>
    <w:rsid w:val="00C21F17"/>
    <w:rsid w:val="00C2312F"/>
    <w:rsid w:val="00C2339E"/>
    <w:rsid w:val="00C236B5"/>
    <w:rsid w:val="00C23C1D"/>
    <w:rsid w:val="00C24AC9"/>
    <w:rsid w:val="00C25547"/>
    <w:rsid w:val="00C25E56"/>
    <w:rsid w:val="00C26BAF"/>
    <w:rsid w:val="00C273DE"/>
    <w:rsid w:val="00C276AB"/>
    <w:rsid w:val="00C30390"/>
    <w:rsid w:val="00C3134F"/>
    <w:rsid w:val="00C31798"/>
    <w:rsid w:val="00C31844"/>
    <w:rsid w:val="00C31D32"/>
    <w:rsid w:val="00C429E3"/>
    <w:rsid w:val="00C43420"/>
    <w:rsid w:val="00C43543"/>
    <w:rsid w:val="00C46162"/>
    <w:rsid w:val="00C47164"/>
    <w:rsid w:val="00C47BF9"/>
    <w:rsid w:val="00C508E0"/>
    <w:rsid w:val="00C50E5B"/>
    <w:rsid w:val="00C52DA7"/>
    <w:rsid w:val="00C55F1F"/>
    <w:rsid w:val="00C563AB"/>
    <w:rsid w:val="00C563AC"/>
    <w:rsid w:val="00C607B1"/>
    <w:rsid w:val="00C60B05"/>
    <w:rsid w:val="00C62D33"/>
    <w:rsid w:val="00C63852"/>
    <w:rsid w:val="00C650A1"/>
    <w:rsid w:val="00C670EE"/>
    <w:rsid w:val="00C712AA"/>
    <w:rsid w:val="00C713F5"/>
    <w:rsid w:val="00C71582"/>
    <w:rsid w:val="00C71716"/>
    <w:rsid w:val="00C724FD"/>
    <w:rsid w:val="00C74031"/>
    <w:rsid w:val="00C76858"/>
    <w:rsid w:val="00C81398"/>
    <w:rsid w:val="00C81855"/>
    <w:rsid w:val="00C820A4"/>
    <w:rsid w:val="00C82D3D"/>
    <w:rsid w:val="00C834B9"/>
    <w:rsid w:val="00C84800"/>
    <w:rsid w:val="00C86E10"/>
    <w:rsid w:val="00C876C6"/>
    <w:rsid w:val="00C901EA"/>
    <w:rsid w:val="00C907AE"/>
    <w:rsid w:val="00C915D8"/>
    <w:rsid w:val="00C91889"/>
    <w:rsid w:val="00C946BF"/>
    <w:rsid w:val="00C96931"/>
    <w:rsid w:val="00C96B11"/>
    <w:rsid w:val="00CA0C2D"/>
    <w:rsid w:val="00CA25DC"/>
    <w:rsid w:val="00CA269C"/>
    <w:rsid w:val="00CA372D"/>
    <w:rsid w:val="00CA3820"/>
    <w:rsid w:val="00CA4857"/>
    <w:rsid w:val="00CA4B8B"/>
    <w:rsid w:val="00CA4C41"/>
    <w:rsid w:val="00CA55EA"/>
    <w:rsid w:val="00CA57EE"/>
    <w:rsid w:val="00CA6E1E"/>
    <w:rsid w:val="00CB189E"/>
    <w:rsid w:val="00CB4A80"/>
    <w:rsid w:val="00CB6943"/>
    <w:rsid w:val="00CB6A0B"/>
    <w:rsid w:val="00CB73DA"/>
    <w:rsid w:val="00CC2152"/>
    <w:rsid w:val="00CC22AD"/>
    <w:rsid w:val="00CC47BA"/>
    <w:rsid w:val="00CC6BB9"/>
    <w:rsid w:val="00CD164E"/>
    <w:rsid w:val="00CD19A3"/>
    <w:rsid w:val="00CD2431"/>
    <w:rsid w:val="00CD6046"/>
    <w:rsid w:val="00CD66DB"/>
    <w:rsid w:val="00CD6995"/>
    <w:rsid w:val="00CE228A"/>
    <w:rsid w:val="00CE3F71"/>
    <w:rsid w:val="00CE5BBD"/>
    <w:rsid w:val="00CF0661"/>
    <w:rsid w:val="00CF3D9F"/>
    <w:rsid w:val="00CF5971"/>
    <w:rsid w:val="00D003ED"/>
    <w:rsid w:val="00D00FEB"/>
    <w:rsid w:val="00D01CDF"/>
    <w:rsid w:val="00D03FEC"/>
    <w:rsid w:val="00D048EE"/>
    <w:rsid w:val="00D0568E"/>
    <w:rsid w:val="00D10ECC"/>
    <w:rsid w:val="00D14531"/>
    <w:rsid w:val="00D147CA"/>
    <w:rsid w:val="00D215FD"/>
    <w:rsid w:val="00D22657"/>
    <w:rsid w:val="00D245C0"/>
    <w:rsid w:val="00D24B25"/>
    <w:rsid w:val="00D25FE4"/>
    <w:rsid w:val="00D27A64"/>
    <w:rsid w:val="00D30CF1"/>
    <w:rsid w:val="00D30EDA"/>
    <w:rsid w:val="00D3443B"/>
    <w:rsid w:val="00D3626D"/>
    <w:rsid w:val="00D362B0"/>
    <w:rsid w:val="00D371CE"/>
    <w:rsid w:val="00D373EE"/>
    <w:rsid w:val="00D379FF"/>
    <w:rsid w:val="00D42988"/>
    <w:rsid w:val="00D429B8"/>
    <w:rsid w:val="00D438E4"/>
    <w:rsid w:val="00D45998"/>
    <w:rsid w:val="00D474BB"/>
    <w:rsid w:val="00D479F9"/>
    <w:rsid w:val="00D5041D"/>
    <w:rsid w:val="00D5130D"/>
    <w:rsid w:val="00D52185"/>
    <w:rsid w:val="00D525F1"/>
    <w:rsid w:val="00D55703"/>
    <w:rsid w:val="00D6103E"/>
    <w:rsid w:val="00D62D23"/>
    <w:rsid w:val="00D6370B"/>
    <w:rsid w:val="00D63751"/>
    <w:rsid w:val="00D6381D"/>
    <w:rsid w:val="00D66579"/>
    <w:rsid w:val="00D70C42"/>
    <w:rsid w:val="00D70CAE"/>
    <w:rsid w:val="00D71124"/>
    <w:rsid w:val="00D71C8A"/>
    <w:rsid w:val="00D72405"/>
    <w:rsid w:val="00D726A5"/>
    <w:rsid w:val="00D743E5"/>
    <w:rsid w:val="00D747B5"/>
    <w:rsid w:val="00D75A28"/>
    <w:rsid w:val="00D75F2A"/>
    <w:rsid w:val="00D80D8B"/>
    <w:rsid w:val="00D82607"/>
    <w:rsid w:val="00D8336C"/>
    <w:rsid w:val="00D83C8A"/>
    <w:rsid w:val="00D862AD"/>
    <w:rsid w:val="00D8790B"/>
    <w:rsid w:val="00D90F20"/>
    <w:rsid w:val="00D93E60"/>
    <w:rsid w:val="00D95FB2"/>
    <w:rsid w:val="00D96A4F"/>
    <w:rsid w:val="00D96BF3"/>
    <w:rsid w:val="00D97526"/>
    <w:rsid w:val="00DA0E77"/>
    <w:rsid w:val="00DA1425"/>
    <w:rsid w:val="00DA234A"/>
    <w:rsid w:val="00DA3555"/>
    <w:rsid w:val="00DA5904"/>
    <w:rsid w:val="00DA7E20"/>
    <w:rsid w:val="00DB2D56"/>
    <w:rsid w:val="00DB3745"/>
    <w:rsid w:val="00DB37D2"/>
    <w:rsid w:val="00DB3B54"/>
    <w:rsid w:val="00DB3CC4"/>
    <w:rsid w:val="00DB66F0"/>
    <w:rsid w:val="00DB6856"/>
    <w:rsid w:val="00DC03D1"/>
    <w:rsid w:val="00DC0E92"/>
    <w:rsid w:val="00DC1866"/>
    <w:rsid w:val="00DC4A01"/>
    <w:rsid w:val="00DC6092"/>
    <w:rsid w:val="00DC68C4"/>
    <w:rsid w:val="00DC6A4A"/>
    <w:rsid w:val="00DD06AB"/>
    <w:rsid w:val="00DD3288"/>
    <w:rsid w:val="00DD3EE5"/>
    <w:rsid w:val="00DD6171"/>
    <w:rsid w:val="00DD69A8"/>
    <w:rsid w:val="00DE223B"/>
    <w:rsid w:val="00DE3513"/>
    <w:rsid w:val="00DE39ED"/>
    <w:rsid w:val="00DE4B0E"/>
    <w:rsid w:val="00DE5BFC"/>
    <w:rsid w:val="00DE78D8"/>
    <w:rsid w:val="00DF0B7C"/>
    <w:rsid w:val="00DF0BB9"/>
    <w:rsid w:val="00DF4698"/>
    <w:rsid w:val="00DF4BF9"/>
    <w:rsid w:val="00DF55C4"/>
    <w:rsid w:val="00E001D6"/>
    <w:rsid w:val="00E01397"/>
    <w:rsid w:val="00E017B5"/>
    <w:rsid w:val="00E03018"/>
    <w:rsid w:val="00E03C2C"/>
    <w:rsid w:val="00E07FAB"/>
    <w:rsid w:val="00E10836"/>
    <w:rsid w:val="00E115FD"/>
    <w:rsid w:val="00E118A1"/>
    <w:rsid w:val="00E11DB4"/>
    <w:rsid w:val="00E13685"/>
    <w:rsid w:val="00E1655E"/>
    <w:rsid w:val="00E16801"/>
    <w:rsid w:val="00E17A7C"/>
    <w:rsid w:val="00E209A8"/>
    <w:rsid w:val="00E20BD6"/>
    <w:rsid w:val="00E2151F"/>
    <w:rsid w:val="00E2410A"/>
    <w:rsid w:val="00E26B8D"/>
    <w:rsid w:val="00E27886"/>
    <w:rsid w:val="00E27BD3"/>
    <w:rsid w:val="00E30730"/>
    <w:rsid w:val="00E30959"/>
    <w:rsid w:val="00E3105B"/>
    <w:rsid w:val="00E310F0"/>
    <w:rsid w:val="00E311A1"/>
    <w:rsid w:val="00E3283F"/>
    <w:rsid w:val="00E339A7"/>
    <w:rsid w:val="00E346CD"/>
    <w:rsid w:val="00E35B79"/>
    <w:rsid w:val="00E36E80"/>
    <w:rsid w:val="00E40856"/>
    <w:rsid w:val="00E41FE6"/>
    <w:rsid w:val="00E42A68"/>
    <w:rsid w:val="00E44CCE"/>
    <w:rsid w:val="00E45B05"/>
    <w:rsid w:val="00E4661A"/>
    <w:rsid w:val="00E47177"/>
    <w:rsid w:val="00E501D3"/>
    <w:rsid w:val="00E50DEB"/>
    <w:rsid w:val="00E5117B"/>
    <w:rsid w:val="00E52E89"/>
    <w:rsid w:val="00E53804"/>
    <w:rsid w:val="00E55230"/>
    <w:rsid w:val="00E56275"/>
    <w:rsid w:val="00E565B6"/>
    <w:rsid w:val="00E567F3"/>
    <w:rsid w:val="00E6003C"/>
    <w:rsid w:val="00E60887"/>
    <w:rsid w:val="00E60D9F"/>
    <w:rsid w:val="00E60EE2"/>
    <w:rsid w:val="00E637AA"/>
    <w:rsid w:val="00E63A41"/>
    <w:rsid w:val="00E66133"/>
    <w:rsid w:val="00E66E9F"/>
    <w:rsid w:val="00E6701C"/>
    <w:rsid w:val="00E76F39"/>
    <w:rsid w:val="00E77929"/>
    <w:rsid w:val="00E83370"/>
    <w:rsid w:val="00E85C10"/>
    <w:rsid w:val="00E867CA"/>
    <w:rsid w:val="00E87328"/>
    <w:rsid w:val="00E90DF1"/>
    <w:rsid w:val="00E91286"/>
    <w:rsid w:val="00E91F05"/>
    <w:rsid w:val="00E92DFC"/>
    <w:rsid w:val="00E94B41"/>
    <w:rsid w:val="00E95210"/>
    <w:rsid w:val="00E958FF"/>
    <w:rsid w:val="00E95CA3"/>
    <w:rsid w:val="00E9610F"/>
    <w:rsid w:val="00E975F4"/>
    <w:rsid w:val="00EA0A43"/>
    <w:rsid w:val="00EA25BB"/>
    <w:rsid w:val="00EA4048"/>
    <w:rsid w:val="00EA4A46"/>
    <w:rsid w:val="00EA5B28"/>
    <w:rsid w:val="00EB0782"/>
    <w:rsid w:val="00EB0E34"/>
    <w:rsid w:val="00EB12EB"/>
    <w:rsid w:val="00EB1A01"/>
    <w:rsid w:val="00EB1D24"/>
    <w:rsid w:val="00EB1F95"/>
    <w:rsid w:val="00EB2BE6"/>
    <w:rsid w:val="00EB650F"/>
    <w:rsid w:val="00EB6625"/>
    <w:rsid w:val="00EB7B47"/>
    <w:rsid w:val="00EC0855"/>
    <w:rsid w:val="00EC0C6C"/>
    <w:rsid w:val="00EC17D5"/>
    <w:rsid w:val="00EC199C"/>
    <w:rsid w:val="00EC2511"/>
    <w:rsid w:val="00EC424D"/>
    <w:rsid w:val="00EC7551"/>
    <w:rsid w:val="00ED04A6"/>
    <w:rsid w:val="00ED5995"/>
    <w:rsid w:val="00ED5ACD"/>
    <w:rsid w:val="00ED5EDB"/>
    <w:rsid w:val="00ED6393"/>
    <w:rsid w:val="00ED706D"/>
    <w:rsid w:val="00ED7F14"/>
    <w:rsid w:val="00EE2396"/>
    <w:rsid w:val="00EE4114"/>
    <w:rsid w:val="00EE554A"/>
    <w:rsid w:val="00EE5B79"/>
    <w:rsid w:val="00EE63B3"/>
    <w:rsid w:val="00EE65C2"/>
    <w:rsid w:val="00EE79A7"/>
    <w:rsid w:val="00EE7A05"/>
    <w:rsid w:val="00EF0E38"/>
    <w:rsid w:val="00EF2430"/>
    <w:rsid w:val="00EF26BF"/>
    <w:rsid w:val="00EF2D57"/>
    <w:rsid w:val="00EF32C4"/>
    <w:rsid w:val="00EF4697"/>
    <w:rsid w:val="00EF4D1D"/>
    <w:rsid w:val="00EF5225"/>
    <w:rsid w:val="00F00238"/>
    <w:rsid w:val="00F0024C"/>
    <w:rsid w:val="00F00BEE"/>
    <w:rsid w:val="00F00D11"/>
    <w:rsid w:val="00F018F2"/>
    <w:rsid w:val="00F0274A"/>
    <w:rsid w:val="00F03706"/>
    <w:rsid w:val="00F05CD1"/>
    <w:rsid w:val="00F05F60"/>
    <w:rsid w:val="00F065D4"/>
    <w:rsid w:val="00F102AF"/>
    <w:rsid w:val="00F11C1B"/>
    <w:rsid w:val="00F12B9C"/>
    <w:rsid w:val="00F12ECD"/>
    <w:rsid w:val="00F14642"/>
    <w:rsid w:val="00F14FA2"/>
    <w:rsid w:val="00F16CEB"/>
    <w:rsid w:val="00F16F5E"/>
    <w:rsid w:val="00F17102"/>
    <w:rsid w:val="00F17153"/>
    <w:rsid w:val="00F20333"/>
    <w:rsid w:val="00F20770"/>
    <w:rsid w:val="00F213EB"/>
    <w:rsid w:val="00F2258B"/>
    <w:rsid w:val="00F24D67"/>
    <w:rsid w:val="00F25384"/>
    <w:rsid w:val="00F25D71"/>
    <w:rsid w:val="00F26292"/>
    <w:rsid w:val="00F33439"/>
    <w:rsid w:val="00F3432C"/>
    <w:rsid w:val="00F3456C"/>
    <w:rsid w:val="00F34B87"/>
    <w:rsid w:val="00F35CCF"/>
    <w:rsid w:val="00F3670C"/>
    <w:rsid w:val="00F379A3"/>
    <w:rsid w:val="00F42C2D"/>
    <w:rsid w:val="00F46ED9"/>
    <w:rsid w:val="00F524B5"/>
    <w:rsid w:val="00F528A2"/>
    <w:rsid w:val="00F53D3C"/>
    <w:rsid w:val="00F54C83"/>
    <w:rsid w:val="00F54CE9"/>
    <w:rsid w:val="00F57F9F"/>
    <w:rsid w:val="00F6041C"/>
    <w:rsid w:val="00F6072A"/>
    <w:rsid w:val="00F611D1"/>
    <w:rsid w:val="00F61BC5"/>
    <w:rsid w:val="00F62AB7"/>
    <w:rsid w:val="00F62EAE"/>
    <w:rsid w:val="00F636C7"/>
    <w:rsid w:val="00F67478"/>
    <w:rsid w:val="00F700BC"/>
    <w:rsid w:val="00F71D5F"/>
    <w:rsid w:val="00F745D4"/>
    <w:rsid w:val="00F74B19"/>
    <w:rsid w:val="00F7617F"/>
    <w:rsid w:val="00F762ED"/>
    <w:rsid w:val="00F7659A"/>
    <w:rsid w:val="00F767A0"/>
    <w:rsid w:val="00F8312B"/>
    <w:rsid w:val="00F84763"/>
    <w:rsid w:val="00F84D45"/>
    <w:rsid w:val="00F87155"/>
    <w:rsid w:val="00F87548"/>
    <w:rsid w:val="00F91BB5"/>
    <w:rsid w:val="00F93782"/>
    <w:rsid w:val="00F95081"/>
    <w:rsid w:val="00F978E1"/>
    <w:rsid w:val="00FA027F"/>
    <w:rsid w:val="00FA0313"/>
    <w:rsid w:val="00FA0E64"/>
    <w:rsid w:val="00FA3FAD"/>
    <w:rsid w:val="00FA465F"/>
    <w:rsid w:val="00FA4CC6"/>
    <w:rsid w:val="00FA5D44"/>
    <w:rsid w:val="00FA68C1"/>
    <w:rsid w:val="00FA6B61"/>
    <w:rsid w:val="00FA78CD"/>
    <w:rsid w:val="00FB0709"/>
    <w:rsid w:val="00FB0AFC"/>
    <w:rsid w:val="00FB16F5"/>
    <w:rsid w:val="00FB430A"/>
    <w:rsid w:val="00FB4477"/>
    <w:rsid w:val="00FB684D"/>
    <w:rsid w:val="00FB6884"/>
    <w:rsid w:val="00FB6E04"/>
    <w:rsid w:val="00FB75C6"/>
    <w:rsid w:val="00FB7A1A"/>
    <w:rsid w:val="00FC0469"/>
    <w:rsid w:val="00FC0AF7"/>
    <w:rsid w:val="00FC1C15"/>
    <w:rsid w:val="00FC1C7A"/>
    <w:rsid w:val="00FC2778"/>
    <w:rsid w:val="00FC38D2"/>
    <w:rsid w:val="00FC3BAB"/>
    <w:rsid w:val="00FC3F04"/>
    <w:rsid w:val="00FC4EE0"/>
    <w:rsid w:val="00FC507C"/>
    <w:rsid w:val="00FC6C13"/>
    <w:rsid w:val="00FD0581"/>
    <w:rsid w:val="00FD16C8"/>
    <w:rsid w:val="00FD27FA"/>
    <w:rsid w:val="00FD4B21"/>
    <w:rsid w:val="00FD52FF"/>
    <w:rsid w:val="00FD585F"/>
    <w:rsid w:val="00FD59DC"/>
    <w:rsid w:val="00FD5E26"/>
    <w:rsid w:val="00FD60A6"/>
    <w:rsid w:val="00FD6EF7"/>
    <w:rsid w:val="00FD7DA4"/>
    <w:rsid w:val="00FE14D4"/>
    <w:rsid w:val="00FE1E39"/>
    <w:rsid w:val="00FE3144"/>
    <w:rsid w:val="00FE372C"/>
    <w:rsid w:val="00FE39C5"/>
    <w:rsid w:val="00FE3BE5"/>
    <w:rsid w:val="00FE4AEF"/>
    <w:rsid w:val="00FE7DE8"/>
    <w:rsid w:val="00FF0FF3"/>
    <w:rsid w:val="00FF1A81"/>
    <w:rsid w:val="00FF1E58"/>
    <w:rsid w:val="00FF5767"/>
    <w:rsid w:val="00FF5C1A"/>
    <w:rsid w:val="00FF6CBE"/>
    <w:rsid w:val="00FF737D"/>
    <w:rsid w:val="03FB7C12"/>
    <w:rsid w:val="05091185"/>
    <w:rsid w:val="05D82DD5"/>
    <w:rsid w:val="05F578E3"/>
    <w:rsid w:val="06373DD3"/>
    <w:rsid w:val="08404B25"/>
    <w:rsid w:val="084112F3"/>
    <w:rsid w:val="084A1381"/>
    <w:rsid w:val="08507B58"/>
    <w:rsid w:val="098C1D6C"/>
    <w:rsid w:val="09C04DAF"/>
    <w:rsid w:val="0A55536B"/>
    <w:rsid w:val="0BA844D5"/>
    <w:rsid w:val="0D03486A"/>
    <w:rsid w:val="0D777449"/>
    <w:rsid w:val="0DB9714D"/>
    <w:rsid w:val="0E64734D"/>
    <w:rsid w:val="0FE02FBD"/>
    <w:rsid w:val="1040268B"/>
    <w:rsid w:val="104B1E68"/>
    <w:rsid w:val="10E53BEE"/>
    <w:rsid w:val="10F7427C"/>
    <w:rsid w:val="112149AD"/>
    <w:rsid w:val="114620DA"/>
    <w:rsid w:val="117A70E3"/>
    <w:rsid w:val="11830AA2"/>
    <w:rsid w:val="12155A3D"/>
    <w:rsid w:val="122B7C0A"/>
    <w:rsid w:val="12EB6551"/>
    <w:rsid w:val="1443379E"/>
    <w:rsid w:val="145E4C9D"/>
    <w:rsid w:val="14813E69"/>
    <w:rsid w:val="15AF5A9E"/>
    <w:rsid w:val="15D96645"/>
    <w:rsid w:val="16CB7E6F"/>
    <w:rsid w:val="174550FF"/>
    <w:rsid w:val="18366B18"/>
    <w:rsid w:val="18366CB0"/>
    <w:rsid w:val="1850666C"/>
    <w:rsid w:val="19222257"/>
    <w:rsid w:val="19357C2B"/>
    <w:rsid w:val="1A431E3F"/>
    <w:rsid w:val="1A471298"/>
    <w:rsid w:val="1C8A029B"/>
    <w:rsid w:val="1CE36622"/>
    <w:rsid w:val="1CFA0CB2"/>
    <w:rsid w:val="1F2A5209"/>
    <w:rsid w:val="1FA45254"/>
    <w:rsid w:val="20045326"/>
    <w:rsid w:val="214219A8"/>
    <w:rsid w:val="21C74A06"/>
    <w:rsid w:val="22130879"/>
    <w:rsid w:val="23FE57A4"/>
    <w:rsid w:val="24D01D1D"/>
    <w:rsid w:val="252423FD"/>
    <w:rsid w:val="25892475"/>
    <w:rsid w:val="259007AE"/>
    <w:rsid w:val="25A618C3"/>
    <w:rsid w:val="267B1F2B"/>
    <w:rsid w:val="270D0281"/>
    <w:rsid w:val="28462425"/>
    <w:rsid w:val="28DB07C7"/>
    <w:rsid w:val="29FF35B3"/>
    <w:rsid w:val="2AC75799"/>
    <w:rsid w:val="2AD464BC"/>
    <w:rsid w:val="2B1C7FA5"/>
    <w:rsid w:val="2B4C593B"/>
    <w:rsid w:val="2CBF3A63"/>
    <w:rsid w:val="2CDD5726"/>
    <w:rsid w:val="2D181BBB"/>
    <w:rsid w:val="2E466DC4"/>
    <w:rsid w:val="2E697BAE"/>
    <w:rsid w:val="2EE57BD6"/>
    <w:rsid w:val="2F2F6AFE"/>
    <w:rsid w:val="340901A3"/>
    <w:rsid w:val="34DC5D93"/>
    <w:rsid w:val="35541390"/>
    <w:rsid w:val="372C68F3"/>
    <w:rsid w:val="38BF067D"/>
    <w:rsid w:val="3A1C6B7B"/>
    <w:rsid w:val="3A32652A"/>
    <w:rsid w:val="3BC9254A"/>
    <w:rsid w:val="3C6872CC"/>
    <w:rsid w:val="3D8049D8"/>
    <w:rsid w:val="3DF43896"/>
    <w:rsid w:val="3E041C00"/>
    <w:rsid w:val="3E645845"/>
    <w:rsid w:val="40076942"/>
    <w:rsid w:val="40E94573"/>
    <w:rsid w:val="410F3CE7"/>
    <w:rsid w:val="429412A1"/>
    <w:rsid w:val="429E4A9C"/>
    <w:rsid w:val="42D743B5"/>
    <w:rsid w:val="4311714E"/>
    <w:rsid w:val="445A0F14"/>
    <w:rsid w:val="44953ECA"/>
    <w:rsid w:val="46306C7C"/>
    <w:rsid w:val="46912281"/>
    <w:rsid w:val="47060656"/>
    <w:rsid w:val="478814A2"/>
    <w:rsid w:val="4791371E"/>
    <w:rsid w:val="47D638B5"/>
    <w:rsid w:val="4837298E"/>
    <w:rsid w:val="48FF104A"/>
    <w:rsid w:val="49A80470"/>
    <w:rsid w:val="4AC64B65"/>
    <w:rsid w:val="4BFF2038"/>
    <w:rsid w:val="4C315837"/>
    <w:rsid w:val="4C8A7A64"/>
    <w:rsid w:val="4D243A7D"/>
    <w:rsid w:val="4DC3664D"/>
    <w:rsid w:val="4E3A7AD8"/>
    <w:rsid w:val="4E9075A7"/>
    <w:rsid w:val="4F8C0CCD"/>
    <w:rsid w:val="50595886"/>
    <w:rsid w:val="50CC5EBF"/>
    <w:rsid w:val="51B208E8"/>
    <w:rsid w:val="51F52576"/>
    <w:rsid w:val="52A97F3B"/>
    <w:rsid w:val="52F968F3"/>
    <w:rsid w:val="53482DD7"/>
    <w:rsid w:val="536B1FA8"/>
    <w:rsid w:val="54244CEB"/>
    <w:rsid w:val="556C4B92"/>
    <w:rsid w:val="56F70177"/>
    <w:rsid w:val="573A3CB4"/>
    <w:rsid w:val="57E62EE1"/>
    <w:rsid w:val="58E84E67"/>
    <w:rsid w:val="5A122033"/>
    <w:rsid w:val="5B636535"/>
    <w:rsid w:val="5BC76F5A"/>
    <w:rsid w:val="5C8A6C4E"/>
    <w:rsid w:val="5CFB6459"/>
    <w:rsid w:val="5D4C240A"/>
    <w:rsid w:val="5E052063"/>
    <w:rsid w:val="5E17472C"/>
    <w:rsid w:val="5F225709"/>
    <w:rsid w:val="5FD57A24"/>
    <w:rsid w:val="607944B5"/>
    <w:rsid w:val="60D846AD"/>
    <w:rsid w:val="62F5610C"/>
    <w:rsid w:val="634467E7"/>
    <w:rsid w:val="634E6BBF"/>
    <w:rsid w:val="64F0650E"/>
    <w:rsid w:val="66907EDC"/>
    <w:rsid w:val="67346AB0"/>
    <w:rsid w:val="679970BF"/>
    <w:rsid w:val="68005E6A"/>
    <w:rsid w:val="685F62AC"/>
    <w:rsid w:val="695D62AE"/>
    <w:rsid w:val="69AE5D0F"/>
    <w:rsid w:val="6B1D294A"/>
    <w:rsid w:val="6B5226B7"/>
    <w:rsid w:val="6C017BAB"/>
    <w:rsid w:val="6EC47291"/>
    <w:rsid w:val="6ECE4074"/>
    <w:rsid w:val="6F173009"/>
    <w:rsid w:val="6F5F6FCA"/>
    <w:rsid w:val="6F7C4BF8"/>
    <w:rsid w:val="6FC22F98"/>
    <w:rsid w:val="6FCA0EB2"/>
    <w:rsid w:val="6FE63364"/>
    <w:rsid w:val="6FF47B24"/>
    <w:rsid w:val="701F4D94"/>
    <w:rsid w:val="711414EB"/>
    <w:rsid w:val="718A5028"/>
    <w:rsid w:val="71E72586"/>
    <w:rsid w:val="76E60F1D"/>
    <w:rsid w:val="77AE1E24"/>
    <w:rsid w:val="787E6171"/>
    <w:rsid w:val="78E16275"/>
    <w:rsid w:val="7A6A66A0"/>
    <w:rsid w:val="7AA43B69"/>
    <w:rsid w:val="7B250315"/>
    <w:rsid w:val="7B2819A6"/>
    <w:rsid w:val="7BAE6987"/>
    <w:rsid w:val="7C5807FA"/>
    <w:rsid w:val="7F707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AF200F"/>
  <w15:docId w15:val="{97EB0CB3-FD5F-44F2-B96C-715EDC492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 w:qFormat="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ind w:firstLineChars="200" w:firstLine="200"/>
      <w:jc w:val="both"/>
    </w:pPr>
    <w:rPr>
      <w:rFonts w:asciiTheme="minorHAnsi" w:eastAsia="微软雅黑" w:hAnsiTheme="minorHAnsi" w:cstheme="minorBidi"/>
      <w:kern w:val="2"/>
      <w:sz w:val="18"/>
      <w:szCs w:val="22"/>
    </w:rPr>
  </w:style>
  <w:style w:type="paragraph" w:styleId="1">
    <w:name w:val="heading 1"/>
    <w:basedOn w:val="a"/>
    <w:next w:val="a"/>
    <w:link w:val="10"/>
    <w:uiPriority w:val="9"/>
    <w:qFormat/>
    <w:pPr>
      <w:numPr>
        <w:numId w:val="1"/>
      </w:numPr>
      <w:spacing w:before="120" w:after="120" w:line="360" w:lineRule="auto"/>
      <w:ind w:firstLineChars="0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numPr>
        <w:ilvl w:val="1"/>
        <w:numId w:val="1"/>
      </w:numPr>
      <w:spacing w:before="120" w:after="120" w:line="360" w:lineRule="auto"/>
      <w:ind w:firstLineChars="0"/>
      <w:outlineLvl w:val="1"/>
    </w:pPr>
    <w:rPr>
      <w:rFonts w:asciiTheme="majorHAnsi" w:eastAsia="黑体" w:hAnsiTheme="majorHAnsi" w:cstheme="majorBidi"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numPr>
        <w:ilvl w:val="2"/>
        <w:numId w:val="1"/>
      </w:numPr>
      <w:spacing w:before="120" w:after="120" w:line="360" w:lineRule="auto"/>
      <w:ind w:firstLineChars="0"/>
      <w:outlineLvl w:val="2"/>
    </w:pPr>
    <w:rPr>
      <w:rFonts w:eastAsia="黑体"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numPr>
        <w:ilvl w:val="3"/>
        <w:numId w:val="1"/>
      </w:numPr>
      <w:spacing w:before="280" w:after="290" w:line="377" w:lineRule="auto"/>
      <w:ind w:firstLineChars="0"/>
      <w:outlineLvl w:val="3"/>
    </w:pPr>
    <w:rPr>
      <w:rFonts w:asciiTheme="majorHAnsi" w:eastAsia="黑体" w:hAnsiTheme="majorHAnsi" w:cstheme="majorBidi"/>
      <w:bCs/>
      <w:sz w:val="24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numPr>
        <w:ilvl w:val="4"/>
        <w:numId w:val="1"/>
      </w:numPr>
      <w:spacing w:before="280" w:after="290" w:line="377" w:lineRule="auto"/>
      <w:ind w:firstLineChars="0"/>
      <w:outlineLvl w:val="4"/>
    </w:pPr>
    <w:rPr>
      <w:rFonts w:eastAsia="黑体"/>
      <w:bCs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numPr>
        <w:ilvl w:val="5"/>
        <w:numId w:val="1"/>
      </w:numPr>
      <w:spacing w:before="240" w:after="64" w:line="319" w:lineRule="auto"/>
      <w:ind w:firstLineChars="0"/>
      <w:outlineLvl w:val="5"/>
    </w:pPr>
    <w:rPr>
      <w:rFonts w:asciiTheme="majorHAnsi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pPr>
      <w:numPr>
        <w:ilvl w:val="6"/>
        <w:numId w:val="1"/>
      </w:numPr>
      <w:spacing w:before="240" w:after="64" w:line="319" w:lineRule="auto"/>
      <w:ind w:firstLineChars="0"/>
      <w:outlineLvl w:val="6"/>
    </w:pPr>
    <w:rPr>
      <w:b/>
      <w:bCs/>
      <w:i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ind w:firstLineChars="0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numPr>
        <w:ilvl w:val="8"/>
        <w:numId w:val="1"/>
      </w:numPr>
      <w:spacing w:before="240" w:after="64" w:line="320" w:lineRule="auto"/>
      <w:ind w:firstLineChars="0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ind w:left="1260"/>
      <w:jc w:val="left"/>
    </w:pPr>
    <w:rPr>
      <w:rFonts w:cstheme="minorHAnsi"/>
      <w:szCs w:val="18"/>
    </w:rPr>
  </w:style>
  <w:style w:type="paragraph" w:styleId="a3">
    <w:name w:val="caption"/>
    <w:basedOn w:val="a"/>
    <w:next w:val="a"/>
    <w:uiPriority w:val="35"/>
    <w:unhideWhenUsed/>
    <w:qFormat/>
    <w:pPr>
      <w:jc w:val="center"/>
    </w:pPr>
    <w:rPr>
      <w:rFonts w:asciiTheme="majorHAnsi" w:hAnsiTheme="majorHAnsi" w:cstheme="majorBidi"/>
      <w:sz w:val="20"/>
      <w:szCs w:val="20"/>
    </w:rPr>
  </w:style>
  <w:style w:type="paragraph" w:styleId="TOC5">
    <w:name w:val="toc 5"/>
    <w:basedOn w:val="a"/>
    <w:next w:val="a"/>
    <w:uiPriority w:val="39"/>
    <w:unhideWhenUsed/>
    <w:qFormat/>
    <w:pPr>
      <w:ind w:left="840"/>
      <w:jc w:val="left"/>
    </w:pPr>
    <w:rPr>
      <w:rFonts w:cstheme="minorHAnsi"/>
      <w:szCs w:val="18"/>
    </w:rPr>
  </w:style>
  <w:style w:type="paragraph" w:styleId="TOC3">
    <w:name w:val="toc 3"/>
    <w:basedOn w:val="a"/>
    <w:next w:val="a"/>
    <w:uiPriority w:val="39"/>
    <w:unhideWhenUsed/>
    <w:qFormat/>
    <w:pPr>
      <w:ind w:left="420"/>
      <w:jc w:val="left"/>
    </w:pPr>
    <w:rPr>
      <w:rFonts w:cstheme="minorHAnsi"/>
      <w:i/>
      <w:iCs/>
      <w:sz w:val="20"/>
      <w:szCs w:val="20"/>
    </w:rPr>
  </w:style>
  <w:style w:type="paragraph" w:styleId="TOC8">
    <w:name w:val="toc 8"/>
    <w:basedOn w:val="a"/>
    <w:next w:val="a"/>
    <w:uiPriority w:val="39"/>
    <w:unhideWhenUsed/>
    <w:qFormat/>
    <w:pPr>
      <w:ind w:left="1470"/>
      <w:jc w:val="left"/>
    </w:pPr>
    <w:rPr>
      <w:rFonts w:cstheme="minorHAnsi"/>
      <w:szCs w:val="18"/>
    </w:rPr>
  </w:style>
  <w:style w:type="paragraph" w:styleId="a4">
    <w:name w:val="Balloon Text"/>
    <w:basedOn w:val="a"/>
    <w:link w:val="a5"/>
    <w:uiPriority w:val="99"/>
    <w:semiHidden/>
    <w:unhideWhenUsed/>
    <w:qFormat/>
    <w:rPr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a8">
    <w:name w:val="header"/>
    <w:basedOn w:val="a"/>
    <w:link w:val="a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0" w:firstLine="0"/>
      <w:jc w:val="center"/>
    </w:pPr>
    <w:rPr>
      <w:rFonts w:ascii="Times New Roman" w:eastAsia="宋体" w:hAnsi="Times New Roman" w:cs="Times New Roman"/>
      <w:szCs w:val="18"/>
      <w:lang w:val="zh-CN"/>
    </w:rPr>
  </w:style>
  <w:style w:type="paragraph" w:styleId="TOC1">
    <w:name w:val="toc 1"/>
    <w:basedOn w:val="a"/>
    <w:next w:val="a"/>
    <w:uiPriority w:val="39"/>
    <w:unhideWhenUsed/>
    <w:qFormat/>
    <w:pPr>
      <w:spacing w:before="120" w:after="120"/>
      <w:jc w:val="left"/>
    </w:pPr>
    <w:rPr>
      <w:rFonts w:cstheme="minorHAnsi"/>
      <w:b/>
      <w:bCs/>
      <w:caps/>
      <w:sz w:val="20"/>
      <w:szCs w:val="20"/>
    </w:rPr>
  </w:style>
  <w:style w:type="paragraph" w:styleId="TOC4">
    <w:name w:val="toc 4"/>
    <w:basedOn w:val="a"/>
    <w:next w:val="a"/>
    <w:uiPriority w:val="39"/>
    <w:unhideWhenUsed/>
    <w:qFormat/>
    <w:pPr>
      <w:ind w:left="630"/>
      <w:jc w:val="left"/>
    </w:pPr>
    <w:rPr>
      <w:rFonts w:cstheme="minorHAnsi"/>
      <w:szCs w:val="18"/>
    </w:rPr>
  </w:style>
  <w:style w:type="paragraph" w:styleId="TOC6">
    <w:name w:val="toc 6"/>
    <w:basedOn w:val="a"/>
    <w:next w:val="a"/>
    <w:uiPriority w:val="39"/>
    <w:unhideWhenUsed/>
    <w:qFormat/>
    <w:pPr>
      <w:ind w:left="1050"/>
      <w:jc w:val="left"/>
    </w:pPr>
    <w:rPr>
      <w:rFonts w:cstheme="minorHAnsi"/>
      <w:szCs w:val="18"/>
    </w:rPr>
  </w:style>
  <w:style w:type="paragraph" w:styleId="TOC2">
    <w:name w:val="toc 2"/>
    <w:basedOn w:val="a"/>
    <w:next w:val="a"/>
    <w:uiPriority w:val="39"/>
    <w:unhideWhenUsed/>
    <w:qFormat/>
    <w:pPr>
      <w:ind w:left="210"/>
      <w:jc w:val="left"/>
    </w:pPr>
    <w:rPr>
      <w:rFonts w:cstheme="minorHAnsi"/>
      <w:smallCaps/>
      <w:sz w:val="20"/>
      <w:szCs w:val="20"/>
    </w:rPr>
  </w:style>
  <w:style w:type="paragraph" w:styleId="TOC9">
    <w:name w:val="toc 9"/>
    <w:basedOn w:val="a"/>
    <w:next w:val="a"/>
    <w:uiPriority w:val="39"/>
    <w:unhideWhenUsed/>
    <w:qFormat/>
    <w:pPr>
      <w:ind w:left="1680"/>
      <w:jc w:val="left"/>
    </w:pPr>
    <w:rPr>
      <w:rFonts w:cstheme="minorHAnsi"/>
      <w:szCs w:val="18"/>
    </w:rPr>
  </w:style>
  <w:style w:type="paragraph" w:styleId="aa">
    <w:name w:val="Normal (Web)"/>
    <w:basedOn w:val="a"/>
    <w:uiPriority w:val="99"/>
    <w:unhideWhenUsed/>
    <w:qFormat/>
    <w:pPr>
      <w:widowControl/>
      <w:spacing w:before="100" w:beforeAutospacing="1" w:after="100" w:afterAutospacing="1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b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List Accent 5"/>
    <w:basedOn w:val="a1"/>
    <w:uiPriority w:val="61"/>
    <w:qFormat/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ac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d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黑体" w:hAnsiTheme="majorHAnsi" w:cstheme="majorBidi"/>
      <w:bCs/>
      <w:kern w:val="2"/>
      <w:sz w:val="30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eastAsia="黑体"/>
      <w:bCs/>
      <w:kern w:val="2"/>
      <w:sz w:val="28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="黑体" w:hAnsiTheme="majorHAnsi" w:cstheme="majorBidi"/>
      <w:bCs/>
      <w:kern w:val="2"/>
      <w:sz w:val="24"/>
      <w:szCs w:val="28"/>
    </w:rPr>
  </w:style>
  <w:style w:type="character" w:customStyle="1" w:styleId="50">
    <w:name w:val="标题 5 字符"/>
    <w:basedOn w:val="a0"/>
    <w:link w:val="5"/>
    <w:uiPriority w:val="9"/>
    <w:qFormat/>
    <w:rPr>
      <w:rFonts w:eastAsia="黑体"/>
      <w:bCs/>
      <w:kern w:val="2"/>
      <w:sz w:val="18"/>
      <w:szCs w:val="28"/>
    </w:r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="微软雅黑" w:hAnsiTheme="majorHAnsi" w:cstheme="majorBidi"/>
      <w:b/>
      <w:bCs/>
      <w:kern w:val="2"/>
      <w:sz w:val="18"/>
      <w:szCs w:val="24"/>
    </w:rPr>
  </w:style>
  <w:style w:type="character" w:customStyle="1" w:styleId="70">
    <w:name w:val="标题 7 字符"/>
    <w:basedOn w:val="a0"/>
    <w:link w:val="7"/>
    <w:uiPriority w:val="9"/>
    <w:qFormat/>
    <w:rPr>
      <w:rFonts w:eastAsia="微软雅黑"/>
      <w:b/>
      <w:bCs/>
      <w:i/>
      <w:kern w:val="2"/>
      <w:sz w:val="18"/>
      <w:szCs w:val="24"/>
    </w:rPr>
  </w:style>
  <w:style w:type="character" w:customStyle="1" w:styleId="80">
    <w:name w:val="标题 8 字符"/>
    <w:basedOn w:val="a0"/>
    <w:link w:val="8"/>
    <w:uiPriority w:val="9"/>
    <w:qFormat/>
    <w:rPr>
      <w:rFonts w:asciiTheme="majorHAnsi" w:eastAsiaTheme="majorEastAsia" w:hAnsiTheme="majorHAnsi" w:cstheme="majorBidi"/>
      <w:kern w:val="2"/>
      <w:sz w:val="18"/>
      <w:szCs w:val="24"/>
    </w:rPr>
  </w:style>
  <w:style w:type="character" w:customStyle="1" w:styleId="90">
    <w:name w:val="标题 9 字符"/>
    <w:basedOn w:val="a0"/>
    <w:link w:val="9"/>
    <w:uiPriority w:val="9"/>
    <w:qFormat/>
    <w:rPr>
      <w:rFonts w:asciiTheme="majorHAnsi" w:eastAsiaTheme="majorEastAsia" w:hAnsiTheme="majorHAnsi" w:cstheme="majorBidi"/>
      <w:kern w:val="2"/>
      <w:sz w:val="18"/>
      <w:szCs w:val="21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rFonts w:eastAsia="仿宋"/>
      <w:sz w:val="18"/>
      <w:szCs w:val="18"/>
    </w:rPr>
  </w:style>
  <w:style w:type="character" w:customStyle="1" w:styleId="a9">
    <w:name w:val="页眉 字符"/>
    <w:basedOn w:val="a0"/>
    <w:link w:val="a8"/>
    <w:qFormat/>
    <w:rPr>
      <w:rFonts w:ascii="Times New Roman" w:eastAsia="宋体" w:hAnsi="Times New Roman" w:cs="Times New Roman"/>
      <w:sz w:val="18"/>
      <w:szCs w:val="18"/>
      <w:lang w:val="zh-CN" w:eastAsia="zh-CN"/>
    </w:rPr>
  </w:style>
  <w:style w:type="paragraph" w:styleId="ae">
    <w:name w:val="No Spacing"/>
    <w:uiPriority w:val="1"/>
    <w:qFormat/>
    <w:pPr>
      <w:widowControl w:val="0"/>
      <w:ind w:firstLineChars="200" w:firstLine="200"/>
      <w:jc w:val="both"/>
    </w:pPr>
    <w:rPr>
      <w:rFonts w:asciiTheme="minorHAnsi" w:eastAsia="仿宋" w:hAnsiTheme="minorHAnsi" w:cstheme="minorBidi"/>
      <w:kern w:val="2"/>
      <w:sz w:val="24"/>
      <w:szCs w:val="22"/>
    </w:rPr>
  </w:style>
  <w:style w:type="paragraph" w:styleId="af">
    <w:name w:val="List Paragraph"/>
    <w:basedOn w:val="a"/>
    <w:uiPriority w:val="34"/>
    <w:qFormat/>
    <w:pPr>
      <w:ind w:firstLine="420"/>
    </w:pPr>
  </w:style>
  <w:style w:type="paragraph" w:customStyle="1" w:styleId="af0">
    <w:name w:val="表格"/>
    <w:basedOn w:val="a"/>
    <w:link w:val="Char"/>
    <w:qFormat/>
    <w:pPr>
      <w:ind w:firstLineChars="0" w:firstLine="0"/>
    </w:pPr>
  </w:style>
  <w:style w:type="character" w:customStyle="1" w:styleId="Char">
    <w:name w:val="表格 Char"/>
    <w:basedOn w:val="a0"/>
    <w:link w:val="af0"/>
    <w:qFormat/>
    <w:rPr>
      <w:rFonts w:eastAsia="仿宋"/>
    </w:rPr>
  </w:style>
  <w:style w:type="character" w:customStyle="1" w:styleId="a7">
    <w:name w:val="页脚 字符"/>
    <w:basedOn w:val="a0"/>
    <w:link w:val="a6"/>
    <w:uiPriority w:val="99"/>
    <w:qFormat/>
    <w:rPr>
      <w:rFonts w:eastAsia="仿宋"/>
      <w:sz w:val="18"/>
      <w:szCs w:val="18"/>
    </w:rPr>
  </w:style>
  <w:style w:type="paragraph" w:customStyle="1" w:styleId="af1">
    <w:name w:val="上线"/>
    <w:basedOn w:val="a"/>
    <w:next w:val="a"/>
    <w:link w:val="af2"/>
    <w:qFormat/>
    <w:pPr>
      <w:pBdr>
        <w:top w:val="single" w:sz="4" w:space="1" w:color="auto"/>
      </w:pBdr>
      <w:spacing w:beforeLines="50" w:before="50"/>
      <w:ind w:firstLineChars="0" w:firstLine="0"/>
    </w:pPr>
    <w:rPr>
      <w:b/>
    </w:rPr>
  </w:style>
  <w:style w:type="paragraph" w:customStyle="1" w:styleId="af3">
    <w:name w:val="缩进正文"/>
    <w:basedOn w:val="a"/>
    <w:link w:val="af4"/>
    <w:qFormat/>
    <w:pPr>
      <w:ind w:leftChars="1000" w:left="1000" w:firstLineChars="0" w:firstLine="0"/>
    </w:pPr>
  </w:style>
  <w:style w:type="character" w:customStyle="1" w:styleId="af2">
    <w:name w:val="上线 字符"/>
    <w:basedOn w:val="a0"/>
    <w:link w:val="af1"/>
    <w:qFormat/>
    <w:rPr>
      <w:rFonts w:eastAsia="微软雅黑"/>
      <w:b/>
      <w:sz w:val="18"/>
    </w:rPr>
  </w:style>
  <w:style w:type="character" w:customStyle="1" w:styleId="af4">
    <w:name w:val="缩进正文 字符"/>
    <w:basedOn w:val="a0"/>
    <w:link w:val="af3"/>
    <w:qFormat/>
    <w:rPr>
      <w:rFonts w:eastAsia="微软雅黑"/>
      <w:sz w:val="18"/>
    </w:rPr>
  </w:style>
  <w:style w:type="paragraph" w:customStyle="1" w:styleId="TOC20">
    <w:name w:val="TOC 标题2"/>
    <w:basedOn w:val="1"/>
    <w:next w:val="a"/>
    <w:uiPriority w:val="39"/>
    <w:semiHidden/>
    <w:unhideWhenUsed/>
    <w:qFormat/>
    <w:pPr>
      <w:keepNext/>
      <w:keepLines/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28"/>
      <w:szCs w:val="28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ind w:firstLineChars="0" w:firstLine="0"/>
      <w:jc w:val="left"/>
    </w:pPr>
    <w:rPr>
      <w:rFonts w:ascii="微软雅黑" w:hAnsi="微软雅黑" w:cs="宋体"/>
      <w:kern w:val="0"/>
      <w:szCs w:val="18"/>
    </w:rPr>
  </w:style>
  <w:style w:type="paragraph" w:customStyle="1" w:styleId="font6">
    <w:name w:val="font6"/>
    <w:basedOn w:val="a"/>
    <w:qFormat/>
    <w:pPr>
      <w:widowControl/>
      <w:spacing w:before="100" w:beforeAutospacing="1" w:after="100" w:afterAutospacing="1"/>
      <w:ind w:firstLineChars="0" w:firstLine="0"/>
      <w:jc w:val="left"/>
    </w:pPr>
    <w:rPr>
      <w:rFonts w:ascii="Arial" w:eastAsia="宋体" w:hAnsi="Arial" w:cs="Arial"/>
      <w:kern w:val="0"/>
      <w:szCs w:val="18"/>
    </w:rPr>
  </w:style>
  <w:style w:type="paragraph" w:customStyle="1" w:styleId="font7">
    <w:name w:val="font7"/>
    <w:basedOn w:val="a"/>
    <w:qFormat/>
    <w:pPr>
      <w:widowControl/>
      <w:spacing w:before="100" w:beforeAutospacing="1" w:after="100" w:afterAutospacing="1"/>
      <w:ind w:firstLineChars="0" w:firstLine="0"/>
      <w:jc w:val="left"/>
    </w:pPr>
    <w:rPr>
      <w:rFonts w:ascii="宋体" w:eastAsia="宋体" w:hAnsi="宋体" w:cs="宋体"/>
      <w:kern w:val="0"/>
      <w:szCs w:val="18"/>
    </w:rPr>
  </w:style>
  <w:style w:type="paragraph" w:customStyle="1" w:styleId="font8">
    <w:name w:val="font8"/>
    <w:basedOn w:val="a"/>
    <w:qFormat/>
    <w:pPr>
      <w:widowControl/>
      <w:spacing w:before="100" w:beforeAutospacing="1" w:after="100" w:afterAutospacing="1"/>
      <w:ind w:firstLineChars="0" w:firstLine="0"/>
      <w:jc w:val="left"/>
    </w:pPr>
    <w:rPr>
      <w:rFonts w:ascii="宋体" w:eastAsia="宋体" w:hAnsi="宋体" w:cs="宋体"/>
      <w:color w:val="000000"/>
      <w:kern w:val="0"/>
      <w:szCs w:val="18"/>
    </w:rPr>
  </w:style>
  <w:style w:type="paragraph" w:customStyle="1" w:styleId="font9">
    <w:name w:val="font9"/>
    <w:basedOn w:val="a"/>
    <w:qFormat/>
    <w:pPr>
      <w:widowControl/>
      <w:spacing w:before="100" w:beforeAutospacing="1" w:after="100" w:afterAutospacing="1"/>
      <w:ind w:firstLineChars="0" w:firstLine="0"/>
      <w:jc w:val="left"/>
    </w:pPr>
    <w:rPr>
      <w:rFonts w:ascii="宋体" w:eastAsia="宋体" w:hAnsi="宋体" w:cs="宋体"/>
      <w:b/>
      <w:bCs/>
      <w:color w:val="000000"/>
      <w:kern w:val="0"/>
      <w:szCs w:val="18"/>
    </w:rPr>
  </w:style>
  <w:style w:type="paragraph" w:customStyle="1" w:styleId="xl65">
    <w:name w:val="xl6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0" w:firstLine="0"/>
      <w:jc w:val="left"/>
      <w:textAlignment w:val="top"/>
    </w:pPr>
    <w:rPr>
      <w:rFonts w:ascii="微软雅黑" w:hAnsi="微软雅黑" w:cs="宋体"/>
      <w:kern w:val="0"/>
      <w:szCs w:val="18"/>
    </w:rPr>
  </w:style>
  <w:style w:type="paragraph" w:customStyle="1" w:styleId="xl66">
    <w:name w:val="xl6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Chars="0" w:firstLine="0"/>
      <w:jc w:val="left"/>
      <w:textAlignment w:val="top"/>
    </w:pPr>
    <w:rPr>
      <w:rFonts w:ascii="微软雅黑" w:hAnsi="微软雅黑" w:cs="宋体"/>
      <w:kern w:val="0"/>
      <w:szCs w:val="18"/>
    </w:rPr>
  </w:style>
  <w:style w:type="paragraph" w:customStyle="1" w:styleId="xl67">
    <w:name w:val="xl6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0" w:firstLine="0"/>
      <w:jc w:val="left"/>
    </w:pPr>
    <w:rPr>
      <w:rFonts w:ascii="微软雅黑" w:hAnsi="微软雅黑" w:cs="宋体"/>
      <w:kern w:val="0"/>
      <w:szCs w:val="18"/>
    </w:rPr>
  </w:style>
  <w:style w:type="paragraph" w:customStyle="1" w:styleId="xl68">
    <w:name w:val="xl6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Chars="0" w:firstLine="0"/>
      <w:jc w:val="left"/>
      <w:textAlignment w:val="top"/>
    </w:pPr>
    <w:rPr>
      <w:rFonts w:ascii="微软雅黑" w:hAnsi="微软雅黑" w:cs="宋体"/>
      <w:kern w:val="0"/>
      <w:szCs w:val="18"/>
    </w:rPr>
  </w:style>
  <w:style w:type="paragraph" w:customStyle="1" w:styleId="xl69">
    <w:name w:val="xl69"/>
    <w:basedOn w:val="a"/>
    <w:qFormat/>
    <w:pPr>
      <w:widowControl/>
      <w:spacing w:before="100" w:beforeAutospacing="1" w:after="100" w:afterAutospacing="1"/>
      <w:ind w:firstLineChars="0" w:firstLine="0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0">
    <w:name w:val="xl7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0" w:firstLine="0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Chars="0" w:firstLine="0"/>
      <w:jc w:val="left"/>
      <w:textAlignment w:val="top"/>
    </w:pPr>
    <w:rPr>
      <w:rFonts w:ascii="微软雅黑" w:hAnsi="微软雅黑" w:cs="宋体"/>
      <w:kern w:val="0"/>
      <w:szCs w:val="18"/>
    </w:rPr>
  </w:style>
  <w:style w:type="paragraph" w:customStyle="1" w:styleId="xl72">
    <w:name w:val="xl7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0" w:firstLine="0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3">
    <w:name w:val="xl7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0" w:firstLine="0"/>
      <w:jc w:val="left"/>
    </w:pPr>
    <w:rPr>
      <w:rFonts w:ascii="微软雅黑" w:hAnsi="微软雅黑" w:cs="宋体"/>
      <w:kern w:val="0"/>
      <w:szCs w:val="18"/>
    </w:rPr>
  </w:style>
  <w:style w:type="paragraph" w:customStyle="1" w:styleId="xl74">
    <w:name w:val="xl7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ind w:firstLineChars="0" w:firstLine="0"/>
      <w:jc w:val="center"/>
    </w:pPr>
    <w:rPr>
      <w:rFonts w:ascii="微软雅黑" w:hAnsi="微软雅黑" w:cs="宋体"/>
      <w:b/>
      <w:bCs/>
      <w:kern w:val="0"/>
      <w:szCs w:val="18"/>
    </w:rPr>
  </w:style>
  <w:style w:type="paragraph" w:customStyle="1" w:styleId="xl75">
    <w:name w:val="xl7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Chars="0" w:firstLine="0"/>
      <w:jc w:val="center"/>
    </w:pPr>
    <w:rPr>
      <w:rFonts w:ascii="微软雅黑" w:hAnsi="微软雅黑" w:cs="宋体"/>
      <w:b/>
      <w:bCs/>
      <w:kern w:val="0"/>
      <w:szCs w:val="18"/>
    </w:rPr>
  </w:style>
  <w:style w:type="paragraph" w:customStyle="1" w:styleId="xl76">
    <w:name w:val="xl7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ind w:firstLineChars="0" w:firstLine="0"/>
      <w:jc w:val="center"/>
    </w:pPr>
    <w:rPr>
      <w:rFonts w:ascii="微软雅黑" w:hAnsi="微软雅黑" w:cs="宋体"/>
      <w:b/>
      <w:bCs/>
      <w:kern w:val="0"/>
      <w:szCs w:val="18"/>
    </w:rPr>
  </w:style>
  <w:style w:type="paragraph" w:customStyle="1" w:styleId="xl77">
    <w:name w:val="xl7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Chars="0" w:firstLine="0"/>
      <w:jc w:val="center"/>
    </w:pPr>
    <w:rPr>
      <w:rFonts w:ascii="微软雅黑" w:hAnsi="微软雅黑" w:cs="宋体"/>
      <w:b/>
      <w:bCs/>
      <w:kern w:val="0"/>
      <w:szCs w:val="18"/>
    </w:rPr>
  </w:style>
  <w:style w:type="paragraph" w:customStyle="1" w:styleId="xl78">
    <w:name w:val="xl7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Chars="0" w:firstLine="0"/>
      <w:jc w:val="center"/>
    </w:pPr>
    <w:rPr>
      <w:rFonts w:ascii="微软雅黑" w:hAnsi="微软雅黑" w:cs="宋体"/>
      <w:b/>
      <w:bCs/>
      <w:kern w:val="0"/>
      <w:szCs w:val="18"/>
    </w:rPr>
  </w:style>
  <w:style w:type="paragraph" w:customStyle="1" w:styleId="xl79">
    <w:name w:val="xl79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  <w:ind w:firstLineChars="0" w:firstLine="0"/>
      <w:jc w:val="center"/>
    </w:pPr>
    <w:rPr>
      <w:rFonts w:ascii="微软雅黑" w:hAnsi="微软雅黑" w:cs="宋体"/>
      <w:b/>
      <w:bCs/>
      <w:kern w:val="0"/>
      <w:szCs w:val="18"/>
    </w:rPr>
  </w:style>
  <w:style w:type="paragraph" w:customStyle="1" w:styleId="xl80">
    <w:name w:val="xl8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Chars="0" w:firstLine="0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ind w:firstLineChars="0" w:firstLine="0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2">
    <w:name w:val="xl8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Chars="0" w:firstLine="0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3">
    <w:name w:val="xl8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Chars="0" w:firstLine="0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4">
    <w:name w:val="xl8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4B084"/>
      <w:spacing w:before="100" w:beforeAutospacing="1" w:after="100" w:afterAutospacing="1"/>
      <w:ind w:firstLineChars="0" w:firstLine="0"/>
      <w:jc w:val="center"/>
    </w:pPr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xl85">
    <w:name w:val="xl85"/>
    <w:basedOn w:val="a"/>
    <w:qFormat/>
    <w:pPr>
      <w:widowControl/>
      <w:pBdr>
        <w:top w:val="single" w:sz="4" w:space="0" w:color="auto"/>
        <w:bottom w:val="single" w:sz="4" w:space="0" w:color="auto"/>
      </w:pBdr>
      <w:shd w:val="clear" w:color="000000" w:fill="F4B084"/>
      <w:spacing w:before="100" w:beforeAutospacing="1" w:after="100" w:afterAutospacing="1"/>
      <w:ind w:firstLineChars="0" w:firstLine="0"/>
      <w:jc w:val="center"/>
    </w:pPr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xl86">
    <w:name w:val="xl86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4B084"/>
      <w:spacing w:before="100" w:beforeAutospacing="1" w:after="100" w:afterAutospacing="1"/>
      <w:ind w:firstLineChars="0" w:firstLine="0"/>
      <w:jc w:val="center"/>
    </w:pPr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xl87">
    <w:name w:val="xl8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2CC"/>
      <w:spacing w:before="100" w:beforeAutospacing="1" w:after="100" w:afterAutospacing="1"/>
      <w:ind w:firstLineChars="0" w:firstLine="0"/>
      <w:jc w:val="center"/>
    </w:pPr>
    <w:rPr>
      <w:rFonts w:ascii="微软雅黑" w:hAnsi="微软雅黑" w:cs="宋体"/>
      <w:b/>
      <w:bCs/>
      <w:kern w:val="0"/>
      <w:szCs w:val="18"/>
    </w:rPr>
  </w:style>
  <w:style w:type="paragraph" w:customStyle="1" w:styleId="xl88">
    <w:name w:val="xl88"/>
    <w:basedOn w:val="a"/>
    <w:qFormat/>
    <w:pPr>
      <w:widowControl/>
      <w:pBdr>
        <w:top w:val="single" w:sz="4" w:space="0" w:color="auto"/>
        <w:bottom w:val="single" w:sz="4" w:space="0" w:color="auto"/>
      </w:pBdr>
      <w:shd w:val="clear" w:color="000000" w:fill="FFF2CC"/>
      <w:spacing w:before="100" w:beforeAutospacing="1" w:after="100" w:afterAutospacing="1"/>
      <w:ind w:firstLineChars="0" w:firstLine="0"/>
      <w:jc w:val="center"/>
    </w:pPr>
    <w:rPr>
      <w:rFonts w:ascii="微软雅黑" w:hAnsi="微软雅黑" w:cs="宋体"/>
      <w:b/>
      <w:bCs/>
      <w:kern w:val="0"/>
      <w:szCs w:val="18"/>
    </w:rPr>
  </w:style>
  <w:style w:type="paragraph" w:customStyle="1" w:styleId="xl89">
    <w:name w:val="xl89"/>
    <w:basedOn w:val="a"/>
    <w:qFormat/>
    <w:pPr>
      <w:widowControl/>
      <w:pBdr>
        <w:right w:val="single" w:sz="4" w:space="0" w:color="auto"/>
      </w:pBdr>
      <w:spacing w:before="100" w:beforeAutospacing="1" w:after="100" w:afterAutospacing="1"/>
      <w:ind w:firstLineChars="0" w:firstLine="0"/>
      <w:jc w:val="center"/>
    </w:pPr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xl90">
    <w:name w:val="xl9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Chars="0" w:firstLine="0"/>
      <w:jc w:val="center"/>
    </w:pPr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xl91">
    <w:name w:val="xl91"/>
    <w:basedOn w:val="a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Chars="0" w:firstLine="0"/>
      <w:jc w:val="center"/>
    </w:pPr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xl92">
    <w:name w:val="xl92"/>
    <w:basedOn w:val="a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Chars="0" w:firstLine="0"/>
      <w:jc w:val="center"/>
    </w:pPr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xl93">
    <w:name w:val="xl9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Chars="0" w:firstLine="0"/>
      <w:jc w:val="center"/>
    </w:pPr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xl94">
    <w:name w:val="xl94"/>
    <w:basedOn w:val="a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ind w:firstLineChars="0" w:firstLine="0"/>
      <w:jc w:val="center"/>
    </w:pPr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xl95">
    <w:name w:val="xl95"/>
    <w:basedOn w:val="a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ind w:firstLineChars="0" w:firstLine="0"/>
      <w:jc w:val="center"/>
    </w:pPr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xl96">
    <w:name w:val="xl9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Chars="0" w:firstLine="0"/>
      <w:jc w:val="left"/>
      <w:textAlignment w:val="top"/>
    </w:pPr>
    <w:rPr>
      <w:rFonts w:ascii="微软雅黑" w:hAnsi="微软雅黑" w:cs="宋体"/>
      <w:kern w:val="0"/>
      <w:szCs w:val="18"/>
    </w:rPr>
  </w:style>
  <w:style w:type="paragraph" w:customStyle="1" w:styleId="xl97">
    <w:name w:val="xl9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/>
      <w:ind w:firstLineChars="0" w:firstLine="0"/>
      <w:jc w:val="left"/>
      <w:textAlignment w:val="top"/>
    </w:pPr>
    <w:rPr>
      <w:rFonts w:ascii="微软雅黑" w:hAnsi="微软雅黑" w:cs="宋体"/>
      <w:kern w:val="0"/>
      <w:szCs w:val="18"/>
    </w:rPr>
  </w:style>
  <w:style w:type="character" w:styleId="af5">
    <w:name w:val="Unresolved Mention"/>
    <w:basedOn w:val="a0"/>
    <w:uiPriority w:val="99"/>
    <w:semiHidden/>
    <w:unhideWhenUsed/>
    <w:rsid w:val="00872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package" Target="embeddings/Microsoft_Excel_Worksheet1.xlsx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6.png"/><Relationship Id="rId63" Type="http://schemas.openxmlformats.org/officeDocument/2006/relationships/hyperlink" Target="http://nas.i.rokae.com/index.php/apps/files/?dir=/%E6%B5%8B%E8%AF%95%E9%83%A8/%E6%B5%8B%E8%AF%95%E9%A1%B9%E7%9B%AE%E7%AE%A1%E7%90%86/12_TitaniteV3.6.0/V3.6.0_%E7%BB%88%E7%89%88/%E6%B5%8B%E8%AF%95%E6%8A%A5%E5%91%8A&amp;fileid=684405" TargetMode="External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9" Type="http://schemas.openxmlformats.org/officeDocument/2006/relationships/image" Target="media/image14.png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package" Target="embeddings/Microsoft_Excel_Worksheet.xlsx"/><Relationship Id="rId45" Type="http://schemas.openxmlformats.org/officeDocument/2006/relationships/image" Target="media/image27.png"/><Relationship Id="rId53" Type="http://schemas.openxmlformats.org/officeDocument/2006/relationships/image" Target="media/image35.emf"/><Relationship Id="rId58" Type="http://schemas.openxmlformats.org/officeDocument/2006/relationships/image" Target="media/image39.png"/><Relationship Id="rId66" Type="http://schemas.openxmlformats.org/officeDocument/2006/relationships/footer" Target="footer4.xml"/><Relationship Id="rId5" Type="http://schemas.openxmlformats.org/officeDocument/2006/relationships/settings" Target="settings.xml"/><Relationship Id="rId61" Type="http://schemas.openxmlformats.org/officeDocument/2006/relationships/hyperlink" Target="http://nas.i.rokae.com/index.php/apps/files/?dir=/%E6%B5%8B%E8%AF%95%E9%83%A8/%E6%B5%8B%E8%AF%95%E9%A1%B9%E7%9B%AE%E7%AE%A1%E7%90%86/12_TitaniteV3.6.0/V3.6.0_%E7%BB%88%E7%89%88/%E6%B5%8B%E8%AF%95%E7%94%A8%E4%BE%8B&amp;fileid=684407" TargetMode="External"/><Relationship Id="rId19" Type="http://schemas.openxmlformats.org/officeDocument/2006/relationships/image" Target="media/image4.png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6.emf"/><Relationship Id="rId48" Type="http://schemas.openxmlformats.org/officeDocument/2006/relationships/image" Target="media/image30.png"/><Relationship Id="rId56" Type="http://schemas.openxmlformats.org/officeDocument/2006/relationships/image" Target="media/image37.png"/><Relationship Id="rId64" Type="http://schemas.openxmlformats.org/officeDocument/2006/relationships/hyperlink" Target="http://confluence.i.rokae.com/display/QR/v3.6.0.g_alpha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3.png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hyperlink" Target="http://confluence.i.rokae.com/pages/viewpage.action?pageId=33463147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28.png"/><Relationship Id="rId59" Type="http://schemas.openxmlformats.org/officeDocument/2006/relationships/image" Target="media/image40.png"/><Relationship Id="rId67" Type="http://schemas.openxmlformats.org/officeDocument/2006/relationships/fontTable" Target="fontTable.xml"/><Relationship Id="rId20" Type="http://schemas.openxmlformats.org/officeDocument/2006/relationships/image" Target="media/image5.png"/><Relationship Id="rId41" Type="http://schemas.openxmlformats.org/officeDocument/2006/relationships/image" Target="media/image25.emf"/><Relationship Id="rId54" Type="http://schemas.openxmlformats.org/officeDocument/2006/relationships/package" Target="embeddings/Microsoft_Excel_Worksheet3.xlsx"/><Relationship Id="rId62" Type="http://schemas.openxmlformats.org/officeDocument/2006/relationships/hyperlink" Target="http://nas.i.rokae.com/index.php/apps/files/?dir=/%E6%B5%8B%E8%AF%95%E9%83%A8/%E6%B5%8B%E8%AF%95%E9%A1%B9%E7%9B%AE%E7%AE%A1%E7%90%86/12_TitaniteV3.6.0/V3.6.0_%E7%BB%88%E7%89%88/%E6%B5%8B%E8%AF%95%E7%BB%93%E6%9E%9C&amp;fileid=68440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1.png"/><Relationship Id="rId57" Type="http://schemas.openxmlformats.org/officeDocument/2006/relationships/image" Target="media/image38.png"/><Relationship Id="rId10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package" Target="embeddings/Microsoft_Excel_Worksheet2.xlsx"/><Relationship Id="rId52" Type="http://schemas.openxmlformats.org/officeDocument/2006/relationships/image" Target="media/image34.png"/><Relationship Id="rId60" Type="http://schemas.openxmlformats.org/officeDocument/2006/relationships/hyperlink" Target="http://jira.i.rokae.com/issues/?jql=project%20%3D%20TIT%20AND%20issuetype%20%3D%20%E7%BC%BA%E9%99%B7%20AND%20status%20in%20(New%2C%20Open%2C%20Fixing%2C%20Delay%2C%20reopen%2C%20Fixed)%20ORDER%20BY%20key%20DESC%2C%20priority%20DESC%2C%20updated%20DESC" TargetMode="External"/><Relationship Id="rId65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39" Type="http://schemas.openxmlformats.org/officeDocument/2006/relationships/image" Target="media/image2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O\Desktop\ROKAE%20DOCS%20&#27169;&#26495;%202016.12.20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1A2D666-8BFF-4EBB-80A5-BDFC54D8E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ROKAE DOCS 模板 2016.12.20.dotx</Template>
  <TotalTime>1390</TotalTime>
  <Pages>12</Pages>
  <Words>690</Words>
  <Characters>3938</Characters>
  <Application>Microsoft Office Word</Application>
  <DocSecurity>0</DocSecurity>
  <Lines>32</Lines>
  <Paragraphs>9</Paragraphs>
  <ScaleCrop>false</ScaleCrop>
  <Company/>
  <LinksUpToDate>false</LinksUpToDate>
  <CharactersWithSpaces>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cacaw</dc:creator>
  <cp:lastModifiedBy>GEGN XD</cp:lastModifiedBy>
  <cp:revision>79</cp:revision>
  <cp:lastPrinted>2020-05-15T09:24:00Z</cp:lastPrinted>
  <dcterms:created xsi:type="dcterms:W3CDTF">2021-09-28T02:12:00Z</dcterms:created>
  <dcterms:modified xsi:type="dcterms:W3CDTF">2021-11-05T06:32:00Z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